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09FB6" w14:textId="7E9ED11C" w:rsidR="00382B6A" w:rsidRPr="005771D8" w:rsidRDefault="00382B6A" w:rsidP="00382B6A">
      <w:pPr>
        <w:pStyle w:val="NormalWeb"/>
        <w:spacing w:before="0" w:beforeAutospacing="0" w:after="0" w:afterAutospacing="0"/>
      </w:pPr>
      <w:r>
        <w:rPr>
          <w:color w:val="000000"/>
        </w:rPr>
        <w:t xml:space="preserve">FOR </w:t>
      </w:r>
      <w:r w:rsidRPr="005771D8">
        <w:t xml:space="preserve">RELEASE: </w:t>
      </w:r>
      <w:r w:rsidR="00E82D8F">
        <w:t>April 28</w:t>
      </w:r>
      <w:r w:rsidR="007B7725">
        <w:t>, 2026</w:t>
      </w:r>
    </w:p>
    <w:p w14:paraId="2BCBD1CD" w14:textId="77777777" w:rsidR="00382B6A" w:rsidRDefault="00382B6A" w:rsidP="00382B6A">
      <w:pPr>
        <w:pStyle w:val="NormalWeb"/>
        <w:spacing w:before="0" w:beforeAutospacing="0" w:after="0" w:afterAutospacing="0"/>
        <w:rPr>
          <w:color w:val="000000"/>
        </w:rPr>
      </w:pPr>
    </w:p>
    <w:p w14:paraId="453C604B" w14:textId="0BB558F0" w:rsidR="00382B6A" w:rsidRPr="00D80648" w:rsidRDefault="00382B6A" w:rsidP="00382B6A">
      <w:pPr>
        <w:jc w:val="both"/>
        <w:rPr>
          <w:color w:val="000000"/>
        </w:rPr>
      </w:pPr>
      <w:r>
        <w:rPr>
          <w:color w:val="000000"/>
        </w:rPr>
        <w:t xml:space="preserve">Contact: </w:t>
      </w:r>
      <w:r w:rsidR="007F7453">
        <w:rPr>
          <w:color w:val="000000"/>
        </w:rPr>
        <w:t>Devin Link</w:t>
      </w:r>
      <w:r w:rsidR="004F487A">
        <w:rPr>
          <w:color w:val="000000"/>
        </w:rPr>
        <w:t xml:space="preserve">, </w:t>
      </w:r>
      <w:r w:rsidR="007F7453">
        <w:rPr>
          <w:color w:val="000000"/>
        </w:rPr>
        <w:t>Public Health Educator</w:t>
      </w:r>
    </w:p>
    <w:p w14:paraId="3846E747" w14:textId="6F8EE424" w:rsidR="00382B6A" w:rsidRPr="00423155" w:rsidRDefault="00382B6A" w:rsidP="00382B6A">
      <w:pPr>
        <w:jc w:val="both"/>
        <w:rPr>
          <w:color w:val="000000"/>
        </w:rPr>
      </w:pPr>
      <w:r w:rsidRPr="00D80648">
        <w:rPr>
          <w:color w:val="000000"/>
        </w:rPr>
        <w:tab/>
        <w:t xml:space="preserve">   </w:t>
      </w:r>
      <w:r>
        <w:rPr>
          <w:color w:val="000000"/>
        </w:rPr>
        <w:t>607.</w:t>
      </w:r>
      <w:r w:rsidRPr="00D80648">
        <w:rPr>
          <w:color w:val="000000"/>
        </w:rPr>
        <w:t>778</w:t>
      </w:r>
      <w:r>
        <w:rPr>
          <w:color w:val="000000"/>
        </w:rPr>
        <w:t>.</w:t>
      </w:r>
      <w:r w:rsidR="007F7453">
        <w:rPr>
          <w:color w:val="000000"/>
        </w:rPr>
        <w:t xml:space="preserve">2830 </w:t>
      </w:r>
      <w:r w:rsidRPr="00D80648">
        <w:t xml:space="preserve">| </w:t>
      </w:r>
      <w:r w:rsidR="007F7453">
        <w:t>Devin</w:t>
      </w:r>
      <w:r w:rsidR="004F487A">
        <w:t>.</w:t>
      </w:r>
      <w:r w:rsidR="007F7453">
        <w:t>Link</w:t>
      </w:r>
      <w:r w:rsidRPr="00D80648">
        <w:t>@broomecountyny.gov</w:t>
      </w:r>
      <w:r w:rsidRPr="00D80648">
        <w:rPr>
          <w:color w:val="000000"/>
        </w:rPr>
        <w:tab/>
      </w:r>
      <w:r>
        <w:rPr>
          <w:color w:val="000000"/>
        </w:rPr>
        <w:t xml:space="preserve"> </w:t>
      </w:r>
    </w:p>
    <w:p w14:paraId="132353F4" w14:textId="77777777" w:rsidR="00382B6A" w:rsidRPr="007132F4" w:rsidRDefault="00382B6A" w:rsidP="00382B6A">
      <w:pPr>
        <w:pStyle w:val="NormalWeb"/>
        <w:spacing w:before="0" w:beforeAutospacing="0" w:after="0" w:afterAutospacing="0"/>
        <w:rPr>
          <w:rFonts w:asciiTheme="minorHAnsi" w:hAnsiTheme="minorHAnsi" w:cstheme="minorHAnsi"/>
        </w:rPr>
      </w:pPr>
    </w:p>
    <w:p w14:paraId="4D588438" w14:textId="4FC9F661" w:rsidR="00382B6A" w:rsidRPr="006C4DF2" w:rsidRDefault="00E82D8F" w:rsidP="007F7453">
      <w:pPr>
        <w:jc w:val="center"/>
        <w:rPr>
          <w:b/>
          <w:bCs/>
          <w:sz w:val="36"/>
          <w:szCs w:val="36"/>
        </w:rPr>
      </w:pPr>
      <w:r>
        <w:rPr>
          <w:b/>
          <w:bCs/>
          <w:sz w:val="36"/>
          <w:szCs w:val="36"/>
        </w:rPr>
        <w:t>Free Farm Stand</w:t>
      </w:r>
      <w:r w:rsidR="00373158">
        <w:rPr>
          <w:b/>
          <w:bCs/>
          <w:sz w:val="36"/>
          <w:szCs w:val="36"/>
        </w:rPr>
        <w:t xml:space="preserve"> Expands Programs and Reach</w:t>
      </w:r>
    </w:p>
    <w:p w14:paraId="6036E980" w14:textId="59280812" w:rsidR="007F7453" w:rsidRPr="007B7725" w:rsidRDefault="006D3C20" w:rsidP="007F7453">
      <w:pPr>
        <w:jc w:val="center"/>
        <w:rPr>
          <w:bCs/>
          <w:i/>
          <w:iCs/>
          <w:sz w:val="28"/>
          <w:szCs w:val="28"/>
          <w:lang w:val="en"/>
        </w:rPr>
      </w:pPr>
      <w:r w:rsidRPr="007B7725">
        <w:rPr>
          <w:bCs/>
          <w:i/>
          <w:iCs/>
          <w:sz w:val="28"/>
          <w:szCs w:val="28"/>
          <w:lang w:val="en"/>
        </w:rPr>
        <w:t>Broome County Health Department</w:t>
      </w:r>
      <w:r w:rsidR="005D6AE1" w:rsidRPr="007B7725">
        <w:rPr>
          <w:bCs/>
          <w:i/>
          <w:iCs/>
          <w:sz w:val="28"/>
          <w:szCs w:val="28"/>
          <w:lang w:val="en"/>
        </w:rPr>
        <w:t xml:space="preserve"> Grant Helps with Food Access</w:t>
      </w:r>
    </w:p>
    <w:p w14:paraId="26DC5ECD" w14:textId="77777777" w:rsidR="00382B6A" w:rsidRDefault="00382B6A" w:rsidP="00382B6A">
      <w:pPr>
        <w:rPr>
          <w:rFonts w:asciiTheme="minorHAnsi" w:hAnsiTheme="minorHAnsi" w:cstheme="minorHAnsi"/>
        </w:rPr>
      </w:pPr>
    </w:p>
    <w:p w14:paraId="3A2A4E15" w14:textId="4032F1E7" w:rsidR="007F7453" w:rsidRPr="002B3173" w:rsidRDefault="00382B6A" w:rsidP="0070681C">
      <w:r w:rsidRPr="003C5992">
        <w:t>(</w:t>
      </w:r>
      <w:r w:rsidR="00373158">
        <w:t>WAVERLY</w:t>
      </w:r>
      <w:r w:rsidRPr="003C5992">
        <w:t>, NY) –</w:t>
      </w:r>
      <w:r w:rsidRPr="003C5992">
        <w:rPr>
          <w:b/>
          <w:bCs/>
        </w:rPr>
        <w:t xml:space="preserve"> </w:t>
      </w:r>
      <w:r w:rsidR="007B7725" w:rsidRPr="007B7725">
        <w:t xml:space="preserve">The </w:t>
      </w:r>
      <w:r w:rsidR="005D6AE1" w:rsidRPr="002B3173">
        <w:t xml:space="preserve">Broome County Health Department’s Creating Healthy Schools and Communities (CHSC) Grant is excited to announce the </w:t>
      </w:r>
      <w:r w:rsidR="00373158">
        <w:t>expansion of Happy Compromise Farm + Sanctuary (HCF+S)’s Community Farm</w:t>
      </w:r>
      <w:r w:rsidR="009862AF" w:rsidRPr="002B3173">
        <w:t xml:space="preserve">, which provides </w:t>
      </w:r>
      <w:r w:rsidR="00373158">
        <w:t>beyond organic produce and plant starts</w:t>
      </w:r>
      <w:r w:rsidR="009862AF" w:rsidRPr="002B3173">
        <w:t xml:space="preserve"> to those in need </w:t>
      </w:r>
      <w:r w:rsidR="00373158">
        <w:t>through their Free Farm Stand</w:t>
      </w:r>
      <w:r w:rsidR="009862AF" w:rsidRPr="002B3173">
        <w:t xml:space="preserve">. </w:t>
      </w:r>
    </w:p>
    <w:p w14:paraId="7EBB52B9" w14:textId="77777777" w:rsidR="009862AF" w:rsidRPr="002B3173" w:rsidRDefault="009862AF" w:rsidP="0070681C"/>
    <w:p w14:paraId="3D01B001" w14:textId="50728856" w:rsidR="00645290" w:rsidRPr="002B3173" w:rsidRDefault="00373158" w:rsidP="00645290">
      <w:r w:rsidRPr="00373158">
        <w:t>HCF+S</w:t>
      </w:r>
      <w:r w:rsidR="00645290">
        <w:t xml:space="preserve"> </w:t>
      </w:r>
      <w:r w:rsidR="00A97990" w:rsidRPr="00A97990">
        <w:t>was awarded funds under the CHSC Grant’s Food Service Guidelines initiative</w:t>
      </w:r>
      <w:r w:rsidR="00645290">
        <w:t>, a strategy that aims to improve access to healthy food in Broome and Tioga counties</w:t>
      </w:r>
      <w:r w:rsidR="00A97990">
        <w:t>.</w:t>
      </w:r>
      <w:r w:rsidR="00645290">
        <w:t xml:space="preserve"> Before working with the CHSC grant, the nonprofit was already serving a</w:t>
      </w:r>
      <w:r w:rsidR="00645290" w:rsidRPr="00373158">
        <w:t xml:space="preserve"> rural</w:t>
      </w:r>
      <w:r w:rsidR="00645290">
        <w:t xml:space="preserve"> and</w:t>
      </w:r>
      <w:r w:rsidR="00645290" w:rsidRPr="00373158">
        <w:t xml:space="preserve"> food insecure community</w:t>
      </w:r>
      <w:r w:rsidR="00645290">
        <w:t xml:space="preserve">, giving away thousands of pounds of produce and plant starts each year. </w:t>
      </w:r>
      <w:r w:rsidR="00601E86">
        <w:t>The funds from the CHSC grant supported t</w:t>
      </w:r>
      <w:r w:rsidR="00645290" w:rsidRPr="00373158">
        <w:t xml:space="preserve">he </w:t>
      </w:r>
      <w:r w:rsidR="00645290">
        <w:t>addition</w:t>
      </w:r>
      <w:r w:rsidR="00645290" w:rsidRPr="00373158">
        <w:t xml:space="preserve"> of food preparation items and farm supplies</w:t>
      </w:r>
      <w:r w:rsidR="00601E86">
        <w:t>.</w:t>
      </w:r>
      <w:r w:rsidR="00645290" w:rsidRPr="00373158">
        <w:t xml:space="preserve"> </w:t>
      </w:r>
      <w:r w:rsidR="00601E86">
        <w:t xml:space="preserve">These will </w:t>
      </w:r>
      <w:r w:rsidR="00645290">
        <w:t>assist</w:t>
      </w:r>
      <w:r w:rsidR="00601E86">
        <w:t xml:space="preserve"> </w:t>
      </w:r>
      <w:r w:rsidR="00645290" w:rsidRPr="00373158">
        <w:t xml:space="preserve">HCF+S in expanding their programs and reach, particularly in educating </w:t>
      </w:r>
      <w:r w:rsidR="00645290">
        <w:t>the</w:t>
      </w:r>
      <w:r w:rsidR="00645290" w:rsidRPr="00373158">
        <w:t xml:space="preserve"> community about healthy eating, locally grown vegetables, and food preservation.</w:t>
      </w:r>
    </w:p>
    <w:p w14:paraId="1CE21BC1" w14:textId="77777777" w:rsidR="002A5DB7" w:rsidRPr="002B3173" w:rsidRDefault="002A5DB7" w:rsidP="0070681C"/>
    <w:p w14:paraId="4E5676EA" w14:textId="266E17B9" w:rsidR="00604656" w:rsidRPr="004B11A6" w:rsidRDefault="002A5DB7" w:rsidP="0070681C">
      <w:r w:rsidRPr="002B3173">
        <w:t>“</w:t>
      </w:r>
      <w:r w:rsidR="00645290">
        <w:t>Happy Compromise is helping such a hard-to-reach population</w:t>
      </w:r>
      <w:r w:rsidRPr="002B3173">
        <w:t xml:space="preserve">,” says Devin Link, Public Health Educator at the Broome County Health Department. </w:t>
      </w:r>
      <w:r w:rsidR="00604656" w:rsidRPr="002B3173">
        <w:t>“</w:t>
      </w:r>
      <w:r w:rsidR="00645290">
        <w:t xml:space="preserve">People living in rural areas often have a hard time getting to or affording fresh fruit and vegetables, especially if they’re organic. By being available </w:t>
      </w:r>
      <w:r w:rsidR="00645290" w:rsidRPr="004B11A6">
        <w:t>right in their community, the farm stand helps to remove that transportation barrier</w:t>
      </w:r>
      <w:r w:rsidR="009A6997" w:rsidRPr="004B11A6">
        <w:t>.”</w:t>
      </w:r>
    </w:p>
    <w:p w14:paraId="7AA52F3D" w14:textId="77777777" w:rsidR="00604656" w:rsidRPr="004B11A6" w:rsidRDefault="00604656" w:rsidP="0070681C"/>
    <w:p w14:paraId="349DBCAD" w14:textId="15F681B1" w:rsidR="002A5DB7" w:rsidRDefault="002A5DB7" w:rsidP="0070681C">
      <w:r w:rsidRPr="004B11A6">
        <w:t>“</w:t>
      </w:r>
      <w:r w:rsidR="007B13C5" w:rsidRPr="004B11A6">
        <w:t>These new items are going to be a huge help</w:t>
      </w:r>
      <w:r w:rsidR="008E760D" w:rsidRPr="004B11A6">
        <w:t>,</w:t>
      </w:r>
      <w:r w:rsidRPr="004B11A6">
        <w:t xml:space="preserve">” adds </w:t>
      </w:r>
      <w:r w:rsidR="00645290" w:rsidRPr="004B11A6">
        <w:t>Eryn Leavens</w:t>
      </w:r>
      <w:r w:rsidRPr="004B11A6">
        <w:t xml:space="preserve">, </w:t>
      </w:r>
      <w:r w:rsidR="00645290" w:rsidRPr="004B11A6">
        <w:t>Co-Founder and Executive Director at Happy Compromise Farm and Sanctuary</w:t>
      </w:r>
      <w:r w:rsidRPr="004B11A6">
        <w:t>.</w:t>
      </w:r>
      <w:r w:rsidR="00EA1588" w:rsidRPr="004B11A6">
        <w:t xml:space="preserve"> </w:t>
      </w:r>
      <w:r w:rsidR="007B13C5" w:rsidRPr="004B11A6">
        <w:t>“They’ll make it possible for us to extend our open hours beyond the traditional growing season by dehydrating or canning our produce, which expands the shelf life of what we grow</w:t>
      </w:r>
      <w:r w:rsidR="00EA1588" w:rsidRPr="004B11A6">
        <w:t>”</w:t>
      </w:r>
      <w:r w:rsidR="001A273A">
        <w:t xml:space="preserve"> </w:t>
      </w:r>
    </w:p>
    <w:p w14:paraId="67BC4721" w14:textId="77777777" w:rsidR="00645290" w:rsidRPr="002B3173" w:rsidRDefault="00645290" w:rsidP="0070681C"/>
    <w:p w14:paraId="5532B95D" w14:textId="13C72B9A" w:rsidR="005771D8" w:rsidRDefault="007B13C5" w:rsidP="00382B6A">
      <w:r>
        <w:t xml:space="preserve">Happy Compromise Farm + Sanctuary’s Free Farm Stand is open from 11am-7pm every day. If community members would like to stop by, they can reach out to HCF+S directly </w:t>
      </w:r>
      <w:r w:rsidR="00375582">
        <w:t>on Facebook</w:t>
      </w:r>
      <w:r w:rsidR="004B11A6">
        <w:t>/</w:t>
      </w:r>
      <w:r w:rsidR="00375582">
        <w:t>Instagram</w:t>
      </w:r>
      <w:r w:rsidR="004B11A6">
        <w:t xml:space="preserve"> @HappyCompromiseFarm or email at </w:t>
      </w:r>
      <w:r w:rsidR="004B11A6" w:rsidRPr="004B11A6">
        <w:t>info@happycompromisefarm.org</w:t>
      </w:r>
      <w:r w:rsidR="00375582">
        <w:t>.</w:t>
      </w:r>
    </w:p>
    <w:p w14:paraId="4DBBFF2C" w14:textId="77777777" w:rsidR="005771D8" w:rsidRPr="007F7453" w:rsidRDefault="005771D8" w:rsidP="00382B6A"/>
    <w:p w14:paraId="44B29E3A" w14:textId="4E76BBD6" w:rsidR="002F6CB7" w:rsidRPr="00CA0D49" w:rsidRDefault="002F6CB7" w:rsidP="002F6CB7">
      <w:pPr>
        <w:spacing w:line="276" w:lineRule="auto"/>
        <w:jc w:val="center"/>
        <w:rPr>
          <w:sz w:val="18"/>
          <w:szCs w:val="18"/>
        </w:rPr>
      </w:pPr>
      <w:r>
        <w:rPr>
          <w:sz w:val="18"/>
          <w:szCs w:val="18"/>
        </w:rPr>
        <w:t xml:space="preserve">CHSC is a five-year initiative funded by the New York State Department of Health to establish and support healthy behaviors in high-needs communities. The New York State Department of Health Division of Chronic Disease Prevention implements evidence-based, evidenced-informed, and innovative public health strategies in order to support New Yorkers to live healthier lives and eliminate health disparities by reducing the incidence and burden of chronic diseases and conditions For more information, visit </w:t>
      </w:r>
      <w:hyperlink r:id="rId8" w:history="1">
        <w:r w:rsidR="007132F4" w:rsidRPr="00853831">
          <w:rPr>
            <w:rStyle w:val="Hyperlink"/>
            <w:sz w:val="18"/>
            <w:szCs w:val="18"/>
          </w:rPr>
          <w:t>https://broomecountyny.gov/hd/chsc</w:t>
        </w:r>
      </w:hyperlink>
      <w:r w:rsidR="007132F4">
        <w:rPr>
          <w:sz w:val="18"/>
          <w:szCs w:val="18"/>
        </w:rPr>
        <w:t xml:space="preserve">. </w:t>
      </w:r>
    </w:p>
    <w:p w14:paraId="136CF183" w14:textId="77777777" w:rsidR="002F6CB7" w:rsidRPr="00CA0D49" w:rsidRDefault="002F6CB7" w:rsidP="002F6CB7">
      <w:pPr>
        <w:spacing w:line="276" w:lineRule="auto"/>
        <w:jc w:val="center"/>
      </w:pPr>
      <w:r w:rsidRPr="00CA0D49">
        <w:t>-END-</w:t>
      </w:r>
    </w:p>
    <w:sectPr w:rsidR="002F6CB7" w:rsidRPr="00CA0D49" w:rsidSect="003C5992">
      <w:headerReference w:type="even" r:id="rId9"/>
      <w:headerReference w:type="default" r:id="rId10"/>
      <w:footerReference w:type="even" r:id="rId11"/>
      <w:footerReference w:type="default" r:id="rId12"/>
      <w:headerReference w:type="first" r:id="rId13"/>
      <w:footerReference w:type="first" r:id="rId14"/>
      <w:pgSz w:w="12240" w:h="15840" w:code="1"/>
      <w:pgMar w:top="630" w:right="1440" w:bottom="630" w:left="1440" w:header="115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C7040" w14:textId="77777777" w:rsidR="00C201A9" w:rsidRDefault="00C201A9" w:rsidP="004F637E">
      <w:r>
        <w:separator/>
      </w:r>
    </w:p>
  </w:endnote>
  <w:endnote w:type="continuationSeparator" w:id="0">
    <w:p w14:paraId="56D673D6" w14:textId="77777777" w:rsidR="00C201A9" w:rsidRDefault="00C201A9" w:rsidP="004F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1D785" w14:textId="77777777" w:rsidR="002F6CB7" w:rsidRDefault="002F6C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08D41" w14:textId="77777777" w:rsidR="002F6CB7" w:rsidRPr="003C5992" w:rsidRDefault="002F6CB7" w:rsidP="002F6CB7">
    <w:pPr>
      <w:pStyle w:val="Footer"/>
      <w:jc w:val="center"/>
      <w:rPr>
        <w:rFonts w:asciiTheme="majorHAnsi" w:hAnsiTheme="majorHAnsi"/>
      </w:rPr>
    </w:pPr>
    <w:r w:rsidRPr="003C5992">
      <w:rPr>
        <w:rFonts w:asciiTheme="majorHAnsi" w:hAnsiTheme="majorHAnsi"/>
      </w:rPr>
      <w:t>Broome County Health Office ∙ 225 Front Street, Binghamton, New York 13905</w:t>
    </w:r>
  </w:p>
  <w:p w14:paraId="1427E057" w14:textId="77777777" w:rsidR="002F6CB7" w:rsidRPr="003C5992" w:rsidRDefault="002F6CB7" w:rsidP="002F6CB7">
    <w:pPr>
      <w:pStyle w:val="Footer"/>
      <w:jc w:val="center"/>
      <w:rPr>
        <w:rFonts w:asciiTheme="majorHAnsi" w:hAnsiTheme="majorHAnsi"/>
      </w:rPr>
    </w:pPr>
    <w:r w:rsidRPr="003C5992">
      <w:rPr>
        <w:rFonts w:asciiTheme="majorHAnsi" w:hAnsiTheme="majorHAnsi"/>
      </w:rPr>
      <w:t>Phone: (607) 778-393</w:t>
    </w:r>
    <w:r>
      <w:rPr>
        <w:rFonts w:asciiTheme="majorHAnsi" w:hAnsiTheme="majorHAnsi"/>
      </w:rPr>
      <w:t>0</w:t>
    </w:r>
    <w:r w:rsidRPr="003C5992">
      <w:rPr>
        <w:rFonts w:asciiTheme="majorHAnsi" w:hAnsiTheme="majorHAnsi"/>
      </w:rPr>
      <w:t xml:space="preserve"> ∙ Fax: (607) 778-2838 ∙ </w:t>
    </w:r>
    <w:r>
      <w:rPr>
        <w:rFonts w:asciiTheme="majorHAnsi" w:hAnsiTheme="majorHAnsi"/>
      </w:rPr>
      <w:t>broomecountyny.gov/</w:t>
    </w:r>
    <w:proofErr w:type="spellStart"/>
    <w:r>
      <w:rPr>
        <w:rFonts w:asciiTheme="majorHAnsi" w:hAnsiTheme="majorHAnsi"/>
      </w:rPr>
      <w:t>hd</w:t>
    </w:r>
    <w:proofErr w:type="spellEnd"/>
  </w:p>
  <w:p w14:paraId="5D26A07B" w14:textId="77777777" w:rsidR="002F6CB7" w:rsidRDefault="002F6C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23127" w14:textId="29C6AF94" w:rsidR="007919E6" w:rsidRPr="003C5992" w:rsidRDefault="007919E6" w:rsidP="007919E6">
    <w:pPr>
      <w:pStyle w:val="Footer"/>
      <w:jc w:val="center"/>
      <w:rPr>
        <w:rFonts w:asciiTheme="majorHAnsi" w:hAnsiTheme="majorHAnsi"/>
      </w:rPr>
    </w:pPr>
    <w:r w:rsidRPr="003C5992">
      <w:rPr>
        <w:rFonts w:asciiTheme="majorHAnsi" w:hAnsiTheme="majorHAnsi"/>
      </w:rPr>
      <w:t>Broome County Health Office ∙ 225 Front Street, Binghamton, N</w:t>
    </w:r>
    <w:r w:rsidR="003C5992" w:rsidRPr="003C5992">
      <w:rPr>
        <w:rFonts w:asciiTheme="majorHAnsi" w:hAnsiTheme="majorHAnsi"/>
      </w:rPr>
      <w:t xml:space="preserve">ew </w:t>
    </w:r>
    <w:r w:rsidRPr="003C5992">
      <w:rPr>
        <w:rFonts w:asciiTheme="majorHAnsi" w:hAnsiTheme="majorHAnsi"/>
      </w:rPr>
      <w:t>Y</w:t>
    </w:r>
    <w:r w:rsidR="003C5992" w:rsidRPr="003C5992">
      <w:rPr>
        <w:rFonts w:asciiTheme="majorHAnsi" w:hAnsiTheme="majorHAnsi"/>
      </w:rPr>
      <w:t>ork</w:t>
    </w:r>
    <w:r w:rsidRPr="003C5992">
      <w:rPr>
        <w:rFonts w:asciiTheme="majorHAnsi" w:hAnsiTheme="majorHAnsi"/>
      </w:rPr>
      <w:t xml:space="preserve"> 13905</w:t>
    </w:r>
  </w:p>
  <w:p w14:paraId="180B9EEF" w14:textId="135DAB54" w:rsidR="007919E6" w:rsidRPr="003C5992" w:rsidRDefault="007919E6" w:rsidP="007919E6">
    <w:pPr>
      <w:pStyle w:val="Footer"/>
      <w:jc w:val="center"/>
      <w:rPr>
        <w:rFonts w:asciiTheme="majorHAnsi" w:hAnsiTheme="majorHAnsi"/>
      </w:rPr>
    </w:pPr>
    <w:r w:rsidRPr="003C5992">
      <w:rPr>
        <w:rFonts w:asciiTheme="majorHAnsi" w:hAnsiTheme="majorHAnsi"/>
      </w:rPr>
      <w:t>Phone: (607) 778-393</w:t>
    </w:r>
    <w:r w:rsidR="00B126D9">
      <w:rPr>
        <w:rFonts w:asciiTheme="majorHAnsi" w:hAnsiTheme="majorHAnsi"/>
      </w:rPr>
      <w:t>0</w:t>
    </w:r>
    <w:r w:rsidRPr="003C5992">
      <w:rPr>
        <w:rFonts w:asciiTheme="majorHAnsi" w:hAnsiTheme="majorHAnsi"/>
      </w:rPr>
      <w:t xml:space="preserve"> ∙ Fax: (607)</w:t>
    </w:r>
    <w:r w:rsidR="003C5992" w:rsidRPr="003C5992">
      <w:rPr>
        <w:rFonts w:asciiTheme="majorHAnsi" w:hAnsiTheme="majorHAnsi"/>
      </w:rPr>
      <w:t xml:space="preserve"> 778-2838 ∙ </w:t>
    </w:r>
    <w:r w:rsidR="00B126D9">
      <w:rPr>
        <w:rFonts w:asciiTheme="majorHAnsi" w:hAnsiTheme="majorHAnsi"/>
      </w:rPr>
      <w:t>broomecountyny.gov/</w:t>
    </w:r>
    <w:proofErr w:type="spellStart"/>
    <w:r w:rsidR="00B126D9">
      <w:rPr>
        <w:rFonts w:asciiTheme="majorHAnsi" w:hAnsiTheme="majorHAnsi"/>
      </w:rPr>
      <w:t>hd</w:t>
    </w:r>
    <w:proofErr w:type="spellEnd"/>
  </w:p>
  <w:p w14:paraId="6DAFE82A" w14:textId="77777777" w:rsidR="007919E6" w:rsidRDefault="007919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E6DB4" w14:textId="77777777" w:rsidR="00C201A9" w:rsidRDefault="00C201A9" w:rsidP="004F637E">
      <w:r>
        <w:separator/>
      </w:r>
    </w:p>
  </w:footnote>
  <w:footnote w:type="continuationSeparator" w:id="0">
    <w:p w14:paraId="5FF7FC12" w14:textId="77777777" w:rsidR="00C201A9" w:rsidRDefault="00C201A9" w:rsidP="004F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AD123" w14:textId="77777777" w:rsidR="002F6CB7" w:rsidRDefault="002F6C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2010F" w14:textId="77777777" w:rsidR="004F637E" w:rsidRDefault="004F637E">
    <w:pPr>
      <w:pStyle w:val="Header"/>
    </w:pPr>
  </w:p>
  <w:p w14:paraId="2E7F8400" w14:textId="77777777" w:rsidR="004F637E" w:rsidRDefault="004F63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8C0F7" w14:textId="77777777" w:rsidR="004F637E" w:rsidRDefault="00743DD8">
    <w:pPr>
      <w:pStyle w:val="Header"/>
    </w:pPr>
    <w:r>
      <w:rPr>
        <w:noProof/>
      </w:rPr>
      <w:drawing>
        <wp:anchor distT="0" distB="0" distL="114300" distR="114300" simplePos="0" relativeHeight="251658752" behindDoc="1" locked="0" layoutInCell="1" allowOverlap="1" wp14:anchorId="6F900F3A" wp14:editId="04A50E8C">
          <wp:simplePos x="0" y="0"/>
          <wp:positionH relativeFrom="column">
            <wp:posOffset>-685800</wp:posOffset>
          </wp:positionH>
          <wp:positionV relativeFrom="paragraph">
            <wp:posOffset>-571500</wp:posOffset>
          </wp:positionV>
          <wp:extent cx="7315200" cy="11887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Letterhead header.tif"/>
                  <pic:cNvPicPr/>
                </pic:nvPicPr>
                <pic:blipFill>
                  <a:blip r:embed="rId1">
                    <a:extLst>
                      <a:ext uri="{28A0092B-C50C-407E-A947-70E740481C1C}">
                        <a14:useLocalDpi xmlns:a14="http://schemas.microsoft.com/office/drawing/2010/main" val="0"/>
                      </a:ext>
                    </a:extLst>
                  </a:blip>
                  <a:stretch>
                    <a:fillRect/>
                  </a:stretch>
                </pic:blipFill>
                <pic:spPr>
                  <a:xfrm>
                    <a:off x="0" y="0"/>
                    <a:ext cx="7315200" cy="1188720"/>
                  </a:xfrm>
                  <a:prstGeom prst="rect">
                    <a:avLst/>
                  </a:prstGeom>
                </pic:spPr>
              </pic:pic>
            </a:graphicData>
          </a:graphic>
        </wp:anchor>
      </w:drawing>
    </w:r>
  </w:p>
  <w:p w14:paraId="259FB027" w14:textId="21D6AD87" w:rsidR="00856CA0" w:rsidRPr="008A4B09" w:rsidRDefault="00856CA0" w:rsidP="00856CA0">
    <w:pPr>
      <w:rPr>
        <w:rFonts w:ascii="Cambria" w:hAnsi="Cambria"/>
        <w:sz w:val="28"/>
        <w:szCs w:val="28"/>
      </w:rPr>
    </w:pPr>
    <w:r>
      <w:rPr>
        <w:rFonts w:ascii="Bookman Old Style" w:hAnsi="Bookman Old Style"/>
        <w:sz w:val="26"/>
        <w:szCs w:val="26"/>
      </w:rPr>
      <w:t xml:space="preserve">    </w:t>
    </w:r>
    <w:r w:rsidR="003B77BF">
      <w:rPr>
        <w:rFonts w:ascii="Cambria" w:hAnsi="Cambria"/>
        <w:sz w:val="28"/>
        <w:szCs w:val="28"/>
      </w:rPr>
      <w:t>Broome County Health Department</w:t>
    </w:r>
  </w:p>
  <w:p w14:paraId="7A359BB6" w14:textId="280112E0" w:rsidR="008A4B09" w:rsidRPr="008A4B09" w:rsidRDefault="00856CA0" w:rsidP="00856CA0">
    <w:pPr>
      <w:rPr>
        <w:rFonts w:asciiTheme="majorHAnsi" w:hAnsiTheme="majorHAnsi"/>
      </w:rPr>
    </w:pPr>
    <w:r>
      <w:rPr>
        <w:rFonts w:ascii="Bookman Old Style" w:hAnsi="Bookman Old Style"/>
        <w:sz w:val="26"/>
        <w:szCs w:val="26"/>
      </w:rPr>
      <w:t xml:space="preserve">    </w:t>
    </w:r>
    <w:r w:rsidRPr="008A4B09">
      <w:rPr>
        <w:rFonts w:asciiTheme="majorHAnsi" w:hAnsiTheme="majorHAnsi"/>
      </w:rPr>
      <w:t>Jas</w:t>
    </w:r>
    <w:r w:rsidR="00D57484" w:rsidRPr="008A4B09">
      <w:rPr>
        <w:rFonts w:asciiTheme="majorHAnsi" w:hAnsiTheme="majorHAnsi"/>
      </w:rPr>
      <w:t>on T. Garn</w:t>
    </w:r>
    <w:r w:rsidR="008A4B09" w:rsidRPr="008A4B09">
      <w:rPr>
        <w:rFonts w:asciiTheme="majorHAnsi" w:hAnsiTheme="majorHAnsi"/>
      </w:rPr>
      <w:t>a</w:t>
    </w:r>
    <w:r w:rsidR="003B77BF">
      <w:rPr>
        <w:rFonts w:asciiTheme="majorHAnsi" w:hAnsiTheme="majorHAnsi"/>
      </w:rPr>
      <w:t xml:space="preserve">r, County Executive </w:t>
    </w:r>
    <w:r w:rsidR="00D57484" w:rsidRPr="008A4B09">
      <w:rPr>
        <w:rFonts w:asciiTheme="majorHAnsi" w:hAnsiTheme="majorHAnsi"/>
      </w:rPr>
      <w:t xml:space="preserve">∙ </w:t>
    </w:r>
    <w:r w:rsidR="009C02F9">
      <w:rPr>
        <w:rFonts w:asciiTheme="majorHAnsi" w:hAnsiTheme="majorHAnsi"/>
      </w:rPr>
      <w:t>Olivia Catalano, MHA</w:t>
    </w:r>
    <w:r w:rsidR="006E7C5D">
      <w:rPr>
        <w:rFonts w:asciiTheme="majorHAnsi" w:hAnsiTheme="majorHAnsi"/>
      </w:rPr>
      <w:t>, Director of Public Health</w:t>
    </w:r>
  </w:p>
  <w:p w14:paraId="75A38342" w14:textId="77777777" w:rsidR="004F637E" w:rsidRDefault="004F63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3D053C"/>
    <w:multiLevelType w:val="hybridMultilevel"/>
    <w:tmpl w:val="040E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7A12BA"/>
    <w:multiLevelType w:val="hybridMultilevel"/>
    <w:tmpl w:val="32CE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876BF8"/>
    <w:multiLevelType w:val="hybridMultilevel"/>
    <w:tmpl w:val="93CA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C155BA"/>
    <w:multiLevelType w:val="hybridMultilevel"/>
    <w:tmpl w:val="96E2E29E"/>
    <w:lvl w:ilvl="0" w:tplc="76BC733C">
      <w:start w:val="225"/>
      <w:numFmt w:val="bullet"/>
      <w:lvlText w:val="-"/>
      <w:lvlJc w:val="left"/>
      <w:pPr>
        <w:ind w:left="720" w:hanging="360"/>
      </w:pPr>
      <w:rPr>
        <w:rFonts w:ascii="Georgia" w:eastAsiaTheme="minorEastAsia" w:hAnsi="Georg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6494096">
    <w:abstractNumId w:val="2"/>
  </w:num>
  <w:num w:numId="2" w16cid:durableId="1881165711">
    <w:abstractNumId w:val="3"/>
  </w:num>
  <w:num w:numId="3" w16cid:durableId="600378027">
    <w:abstractNumId w:val="1"/>
  </w:num>
  <w:num w:numId="4" w16cid:durableId="864907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AFF"/>
    <w:rsid w:val="00000485"/>
    <w:rsid w:val="0000057B"/>
    <w:rsid w:val="000006B6"/>
    <w:rsid w:val="0000132B"/>
    <w:rsid w:val="000016AF"/>
    <w:rsid w:val="000018B4"/>
    <w:rsid w:val="000019D5"/>
    <w:rsid w:val="00002E45"/>
    <w:rsid w:val="00003101"/>
    <w:rsid w:val="00003526"/>
    <w:rsid w:val="00003E35"/>
    <w:rsid w:val="00004FFA"/>
    <w:rsid w:val="0000578D"/>
    <w:rsid w:val="00005B12"/>
    <w:rsid w:val="00006702"/>
    <w:rsid w:val="00006E71"/>
    <w:rsid w:val="000102FC"/>
    <w:rsid w:val="00010986"/>
    <w:rsid w:val="0001118C"/>
    <w:rsid w:val="00011859"/>
    <w:rsid w:val="00011DB0"/>
    <w:rsid w:val="0001219A"/>
    <w:rsid w:val="00012677"/>
    <w:rsid w:val="00012B21"/>
    <w:rsid w:val="00013345"/>
    <w:rsid w:val="00013A32"/>
    <w:rsid w:val="00013DCF"/>
    <w:rsid w:val="00014C44"/>
    <w:rsid w:val="000153A3"/>
    <w:rsid w:val="000153C8"/>
    <w:rsid w:val="000153D3"/>
    <w:rsid w:val="00015661"/>
    <w:rsid w:val="00015B23"/>
    <w:rsid w:val="000161D7"/>
    <w:rsid w:val="0001632B"/>
    <w:rsid w:val="00016808"/>
    <w:rsid w:val="00016B58"/>
    <w:rsid w:val="00017086"/>
    <w:rsid w:val="000171DB"/>
    <w:rsid w:val="000174B9"/>
    <w:rsid w:val="00017E87"/>
    <w:rsid w:val="000203B5"/>
    <w:rsid w:val="000215B3"/>
    <w:rsid w:val="00021631"/>
    <w:rsid w:val="0002220D"/>
    <w:rsid w:val="00022441"/>
    <w:rsid w:val="000229AD"/>
    <w:rsid w:val="00022AE3"/>
    <w:rsid w:val="00023799"/>
    <w:rsid w:val="00024739"/>
    <w:rsid w:val="0002514F"/>
    <w:rsid w:val="000267B7"/>
    <w:rsid w:val="00026849"/>
    <w:rsid w:val="000268F7"/>
    <w:rsid w:val="00027B01"/>
    <w:rsid w:val="000305EE"/>
    <w:rsid w:val="00030D59"/>
    <w:rsid w:val="000314F3"/>
    <w:rsid w:val="00031E98"/>
    <w:rsid w:val="00031F75"/>
    <w:rsid w:val="000328AD"/>
    <w:rsid w:val="0003357F"/>
    <w:rsid w:val="000335DD"/>
    <w:rsid w:val="00034694"/>
    <w:rsid w:val="00034B13"/>
    <w:rsid w:val="00035918"/>
    <w:rsid w:val="000361A0"/>
    <w:rsid w:val="00036331"/>
    <w:rsid w:val="00036728"/>
    <w:rsid w:val="00037244"/>
    <w:rsid w:val="000372AD"/>
    <w:rsid w:val="00037423"/>
    <w:rsid w:val="00037566"/>
    <w:rsid w:val="000376AB"/>
    <w:rsid w:val="00037754"/>
    <w:rsid w:val="00037BBD"/>
    <w:rsid w:val="00037F0C"/>
    <w:rsid w:val="00040136"/>
    <w:rsid w:val="0004032F"/>
    <w:rsid w:val="0004049F"/>
    <w:rsid w:val="00041AA0"/>
    <w:rsid w:val="00041E3E"/>
    <w:rsid w:val="000421D6"/>
    <w:rsid w:val="00042C93"/>
    <w:rsid w:val="00042FA8"/>
    <w:rsid w:val="00042FCD"/>
    <w:rsid w:val="000434A6"/>
    <w:rsid w:val="0004366E"/>
    <w:rsid w:val="000439CF"/>
    <w:rsid w:val="00043F81"/>
    <w:rsid w:val="000449EF"/>
    <w:rsid w:val="00044D1C"/>
    <w:rsid w:val="00044DC3"/>
    <w:rsid w:val="00044E5F"/>
    <w:rsid w:val="000453DF"/>
    <w:rsid w:val="000454D8"/>
    <w:rsid w:val="000456BA"/>
    <w:rsid w:val="0004577D"/>
    <w:rsid w:val="00045FC8"/>
    <w:rsid w:val="000473B8"/>
    <w:rsid w:val="0004792E"/>
    <w:rsid w:val="000500F4"/>
    <w:rsid w:val="00050853"/>
    <w:rsid w:val="00050A42"/>
    <w:rsid w:val="00050AA6"/>
    <w:rsid w:val="00051017"/>
    <w:rsid w:val="00051050"/>
    <w:rsid w:val="00051BDE"/>
    <w:rsid w:val="0005268C"/>
    <w:rsid w:val="00052D0F"/>
    <w:rsid w:val="00052DD5"/>
    <w:rsid w:val="00052EBF"/>
    <w:rsid w:val="00052F57"/>
    <w:rsid w:val="00053718"/>
    <w:rsid w:val="00053852"/>
    <w:rsid w:val="000547C8"/>
    <w:rsid w:val="0005483C"/>
    <w:rsid w:val="0005492C"/>
    <w:rsid w:val="00054A25"/>
    <w:rsid w:val="00054C16"/>
    <w:rsid w:val="00054CAB"/>
    <w:rsid w:val="0005505F"/>
    <w:rsid w:val="00055AC6"/>
    <w:rsid w:val="00055AC9"/>
    <w:rsid w:val="00055F85"/>
    <w:rsid w:val="00055F97"/>
    <w:rsid w:val="0005716B"/>
    <w:rsid w:val="000573E7"/>
    <w:rsid w:val="00057D77"/>
    <w:rsid w:val="000605B6"/>
    <w:rsid w:val="000605EA"/>
    <w:rsid w:val="00060CA1"/>
    <w:rsid w:val="00060E4C"/>
    <w:rsid w:val="00060F8B"/>
    <w:rsid w:val="0006171B"/>
    <w:rsid w:val="000619B7"/>
    <w:rsid w:val="00061CA0"/>
    <w:rsid w:val="0006221F"/>
    <w:rsid w:val="00062C29"/>
    <w:rsid w:val="000639CB"/>
    <w:rsid w:val="000642BC"/>
    <w:rsid w:val="000648BA"/>
    <w:rsid w:val="00064B2C"/>
    <w:rsid w:val="0006549F"/>
    <w:rsid w:val="000656AE"/>
    <w:rsid w:val="00065872"/>
    <w:rsid w:val="0006589A"/>
    <w:rsid w:val="00065980"/>
    <w:rsid w:val="00066058"/>
    <w:rsid w:val="0006696D"/>
    <w:rsid w:val="0006725E"/>
    <w:rsid w:val="00067650"/>
    <w:rsid w:val="000705BB"/>
    <w:rsid w:val="000706FE"/>
    <w:rsid w:val="0007095D"/>
    <w:rsid w:val="00070C62"/>
    <w:rsid w:val="00071611"/>
    <w:rsid w:val="00071FEB"/>
    <w:rsid w:val="00072B10"/>
    <w:rsid w:val="0007385B"/>
    <w:rsid w:val="00074F2E"/>
    <w:rsid w:val="00075304"/>
    <w:rsid w:val="0007687A"/>
    <w:rsid w:val="000773C3"/>
    <w:rsid w:val="00080EBE"/>
    <w:rsid w:val="00081171"/>
    <w:rsid w:val="0008149A"/>
    <w:rsid w:val="00081B0C"/>
    <w:rsid w:val="000823D4"/>
    <w:rsid w:val="0008288C"/>
    <w:rsid w:val="00082E71"/>
    <w:rsid w:val="00082F21"/>
    <w:rsid w:val="000830F2"/>
    <w:rsid w:val="00083793"/>
    <w:rsid w:val="00083D14"/>
    <w:rsid w:val="00084679"/>
    <w:rsid w:val="000850A5"/>
    <w:rsid w:val="00085358"/>
    <w:rsid w:val="00085437"/>
    <w:rsid w:val="00085552"/>
    <w:rsid w:val="0008740D"/>
    <w:rsid w:val="00087412"/>
    <w:rsid w:val="000903D5"/>
    <w:rsid w:val="00090E11"/>
    <w:rsid w:val="000923AB"/>
    <w:rsid w:val="00092900"/>
    <w:rsid w:val="00092C6E"/>
    <w:rsid w:val="00093313"/>
    <w:rsid w:val="00093354"/>
    <w:rsid w:val="00093A83"/>
    <w:rsid w:val="00093B6F"/>
    <w:rsid w:val="00093D83"/>
    <w:rsid w:val="00094112"/>
    <w:rsid w:val="0009441E"/>
    <w:rsid w:val="00094614"/>
    <w:rsid w:val="00095A56"/>
    <w:rsid w:val="00096663"/>
    <w:rsid w:val="0009721D"/>
    <w:rsid w:val="0009728F"/>
    <w:rsid w:val="000A0003"/>
    <w:rsid w:val="000A057E"/>
    <w:rsid w:val="000A062D"/>
    <w:rsid w:val="000A08D4"/>
    <w:rsid w:val="000A0DC6"/>
    <w:rsid w:val="000A194A"/>
    <w:rsid w:val="000A1CCD"/>
    <w:rsid w:val="000A2799"/>
    <w:rsid w:val="000A290C"/>
    <w:rsid w:val="000A2938"/>
    <w:rsid w:val="000A2A67"/>
    <w:rsid w:val="000A2A79"/>
    <w:rsid w:val="000A31E9"/>
    <w:rsid w:val="000A32DF"/>
    <w:rsid w:val="000A3804"/>
    <w:rsid w:val="000A4351"/>
    <w:rsid w:val="000A470E"/>
    <w:rsid w:val="000A5666"/>
    <w:rsid w:val="000A5939"/>
    <w:rsid w:val="000A5C18"/>
    <w:rsid w:val="000A6036"/>
    <w:rsid w:val="000A655A"/>
    <w:rsid w:val="000A65C8"/>
    <w:rsid w:val="000A6626"/>
    <w:rsid w:val="000A6B77"/>
    <w:rsid w:val="000A7359"/>
    <w:rsid w:val="000A7578"/>
    <w:rsid w:val="000B01A6"/>
    <w:rsid w:val="000B042A"/>
    <w:rsid w:val="000B0BD3"/>
    <w:rsid w:val="000B104B"/>
    <w:rsid w:val="000B1BE8"/>
    <w:rsid w:val="000B1DFA"/>
    <w:rsid w:val="000B20F9"/>
    <w:rsid w:val="000B2A54"/>
    <w:rsid w:val="000B2B11"/>
    <w:rsid w:val="000B2D8D"/>
    <w:rsid w:val="000B2F14"/>
    <w:rsid w:val="000B363C"/>
    <w:rsid w:val="000B371E"/>
    <w:rsid w:val="000B3769"/>
    <w:rsid w:val="000B397C"/>
    <w:rsid w:val="000B44F7"/>
    <w:rsid w:val="000B4586"/>
    <w:rsid w:val="000B47E5"/>
    <w:rsid w:val="000B53A4"/>
    <w:rsid w:val="000B5D79"/>
    <w:rsid w:val="000B6191"/>
    <w:rsid w:val="000B6E03"/>
    <w:rsid w:val="000B7243"/>
    <w:rsid w:val="000B764D"/>
    <w:rsid w:val="000C1118"/>
    <w:rsid w:val="000C127A"/>
    <w:rsid w:val="000C14AA"/>
    <w:rsid w:val="000C1B4B"/>
    <w:rsid w:val="000C2324"/>
    <w:rsid w:val="000C2F46"/>
    <w:rsid w:val="000C32E0"/>
    <w:rsid w:val="000C3533"/>
    <w:rsid w:val="000C3A82"/>
    <w:rsid w:val="000C4088"/>
    <w:rsid w:val="000C4609"/>
    <w:rsid w:val="000C46F5"/>
    <w:rsid w:val="000C4B5F"/>
    <w:rsid w:val="000C4CA7"/>
    <w:rsid w:val="000C566A"/>
    <w:rsid w:val="000C5F3B"/>
    <w:rsid w:val="000C688B"/>
    <w:rsid w:val="000C6F82"/>
    <w:rsid w:val="000C7620"/>
    <w:rsid w:val="000C7D52"/>
    <w:rsid w:val="000D0634"/>
    <w:rsid w:val="000D0812"/>
    <w:rsid w:val="000D092F"/>
    <w:rsid w:val="000D1408"/>
    <w:rsid w:val="000D150E"/>
    <w:rsid w:val="000D1600"/>
    <w:rsid w:val="000D1853"/>
    <w:rsid w:val="000D1AEC"/>
    <w:rsid w:val="000D1B72"/>
    <w:rsid w:val="000D1C5D"/>
    <w:rsid w:val="000D1EF4"/>
    <w:rsid w:val="000D242A"/>
    <w:rsid w:val="000D367C"/>
    <w:rsid w:val="000D3891"/>
    <w:rsid w:val="000D3C00"/>
    <w:rsid w:val="000D3C08"/>
    <w:rsid w:val="000D3F9D"/>
    <w:rsid w:val="000D40F6"/>
    <w:rsid w:val="000D41B6"/>
    <w:rsid w:val="000D493D"/>
    <w:rsid w:val="000D4FD8"/>
    <w:rsid w:val="000D574D"/>
    <w:rsid w:val="000D5A61"/>
    <w:rsid w:val="000D5B89"/>
    <w:rsid w:val="000D5E32"/>
    <w:rsid w:val="000D652F"/>
    <w:rsid w:val="000D6A7C"/>
    <w:rsid w:val="000D771E"/>
    <w:rsid w:val="000D7A7F"/>
    <w:rsid w:val="000D7FCA"/>
    <w:rsid w:val="000E0657"/>
    <w:rsid w:val="000E0E89"/>
    <w:rsid w:val="000E0FEF"/>
    <w:rsid w:val="000E1CCC"/>
    <w:rsid w:val="000E1D8F"/>
    <w:rsid w:val="000E1E6D"/>
    <w:rsid w:val="000E23D3"/>
    <w:rsid w:val="000E2609"/>
    <w:rsid w:val="000E2D66"/>
    <w:rsid w:val="000E35A5"/>
    <w:rsid w:val="000E3C7F"/>
    <w:rsid w:val="000E3EF7"/>
    <w:rsid w:val="000E3F3D"/>
    <w:rsid w:val="000E42C9"/>
    <w:rsid w:val="000E470B"/>
    <w:rsid w:val="000E49A4"/>
    <w:rsid w:val="000E4BA6"/>
    <w:rsid w:val="000E5067"/>
    <w:rsid w:val="000E5084"/>
    <w:rsid w:val="000E5321"/>
    <w:rsid w:val="000E5B58"/>
    <w:rsid w:val="000E5DB8"/>
    <w:rsid w:val="000E68FB"/>
    <w:rsid w:val="000E6F59"/>
    <w:rsid w:val="000E7D5A"/>
    <w:rsid w:val="000E7DC5"/>
    <w:rsid w:val="000E7F00"/>
    <w:rsid w:val="000F041E"/>
    <w:rsid w:val="000F076B"/>
    <w:rsid w:val="000F0A33"/>
    <w:rsid w:val="000F0B6F"/>
    <w:rsid w:val="000F153C"/>
    <w:rsid w:val="000F22C9"/>
    <w:rsid w:val="000F2795"/>
    <w:rsid w:val="000F300C"/>
    <w:rsid w:val="000F3131"/>
    <w:rsid w:val="000F408C"/>
    <w:rsid w:val="000F477F"/>
    <w:rsid w:val="000F4AC7"/>
    <w:rsid w:val="000F57C1"/>
    <w:rsid w:val="000F5D13"/>
    <w:rsid w:val="000F6472"/>
    <w:rsid w:val="000F6795"/>
    <w:rsid w:val="000F6B62"/>
    <w:rsid w:val="000F6C4E"/>
    <w:rsid w:val="000F7485"/>
    <w:rsid w:val="000F7515"/>
    <w:rsid w:val="000F7D47"/>
    <w:rsid w:val="000F7DCD"/>
    <w:rsid w:val="000F7E9E"/>
    <w:rsid w:val="0010000B"/>
    <w:rsid w:val="001014E6"/>
    <w:rsid w:val="00102099"/>
    <w:rsid w:val="0010213A"/>
    <w:rsid w:val="001024E6"/>
    <w:rsid w:val="001027A0"/>
    <w:rsid w:val="00102E2D"/>
    <w:rsid w:val="00103F38"/>
    <w:rsid w:val="00103F9B"/>
    <w:rsid w:val="00104693"/>
    <w:rsid w:val="00104988"/>
    <w:rsid w:val="00104A91"/>
    <w:rsid w:val="00104C84"/>
    <w:rsid w:val="0010514C"/>
    <w:rsid w:val="00105C36"/>
    <w:rsid w:val="001065F0"/>
    <w:rsid w:val="00106E2A"/>
    <w:rsid w:val="001075BA"/>
    <w:rsid w:val="00107651"/>
    <w:rsid w:val="00107719"/>
    <w:rsid w:val="001103E5"/>
    <w:rsid w:val="0011193B"/>
    <w:rsid w:val="00112393"/>
    <w:rsid w:val="00112C1F"/>
    <w:rsid w:val="00112CF0"/>
    <w:rsid w:val="001130C0"/>
    <w:rsid w:val="00113AD9"/>
    <w:rsid w:val="00113BB1"/>
    <w:rsid w:val="00113BED"/>
    <w:rsid w:val="00114340"/>
    <w:rsid w:val="0011469F"/>
    <w:rsid w:val="00115575"/>
    <w:rsid w:val="00115956"/>
    <w:rsid w:val="00115C96"/>
    <w:rsid w:val="00115EC9"/>
    <w:rsid w:val="00116329"/>
    <w:rsid w:val="00116647"/>
    <w:rsid w:val="0011697A"/>
    <w:rsid w:val="001172A3"/>
    <w:rsid w:val="00117BF9"/>
    <w:rsid w:val="001208DB"/>
    <w:rsid w:val="00120A7B"/>
    <w:rsid w:val="00120B07"/>
    <w:rsid w:val="00120B59"/>
    <w:rsid w:val="00120D00"/>
    <w:rsid w:val="001213F0"/>
    <w:rsid w:val="00121A53"/>
    <w:rsid w:val="001222C0"/>
    <w:rsid w:val="001227EF"/>
    <w:rsid w:val="00122910"/>
    <w:rsid w:val="00122D81"/>
    <w:rsid w:val="001231CE"/>
    <w:rsid w:val="001235B8"/>
    <w:rsid w:val="00123A0B"/>
    <w:rsid w:val="00124387"/>
    <w:rsid w:val="001243F9"/>
    <w:rsid w:val="00124417"/>
    <w:rsid w:val="00124917"/>
    <w:rsid w:val="00124BE5"/>
    <w:rsid w:val="001254AB"/>
    <w:rsid w:val="00125A46"/>
    <w:rsid w:val="00126267"/>
    <w:rsid w:val="001268A0"/>
    <w:rsid w:val="0012750E"/>
    <w:rsid w:val="00127B88"/>
    <w:rsid w:val="0013051F"/>
    <w:rsid w:val="00130675"/>
    <w:rsid w:val="00130D10"/>
    <w:rsid w:val="00130D4D"/>
    <w:rsid w:val="00130E55"/>
    <w:rsid w:val="00131350"/>
    <w:rsid w:val="00131605"/>
    <w:rsid w:val="00132ABB"/>
    <w:rsid w:val="00132FFD"/>
    <w:rsid w:val="001331B4"/>
    <w:rsid w:val="0013338E"/>
    <w:rsid w:val="00133E18"/>
    <w:rsid w:val="0013501D"/>
    <w:rsid w:val="00135156"/>
    <w:rsid w:val="00135381"/>
    <w:rsid w:val="00135800"/>
    <w:rsid w:val="00135A92"/>
    <w:rsid w:val="00135BC5"/>
    <w:rsid w:val="00136FAF"/>
    <w:rsid w:val="0013725F"/>
    <w:rsid w:val="001379F0"/>
    <w:rsid w:val="00137B7C"/>
    <w:rsid w:val="00140007"/>
    <w:rsid w:val="00140521"/>
    <w:rsid w:val="00140739"/>
    <w:rsid w:val="00140745"/>
    <w:rsid w:val="001407E2"/>
    <w:rsid w:val="0014091A"/>
    <w:rsid w:val="00140ADA"/>
    <w:rsid w:val="00140C56"/>
    <w:rsid w:val="00140E11"/>
    <w:rsid w:val="001416B6"/>
    <w:rsid w:val="0014189C"/>
    <w:rsid w:val="001419ED"/>
    <w:rsid w:val="0014273B"/>
    <w:rsid w:val="0014298F"/>
    <w:rsid w:val="00142B7C"/>
    <w:rsid w:val="00142B95"/>
    <w:rsid w:val="00143520"/>
    <w:rsid w:val="00143688"/>
    <w:rsid w:val="00144141"/>
    <w:rsid w:val="001458C5"/>
    <w:rsid w:val="001458CA"/>
    <w:rsid w:val="00145BC9"/>
    <w:rsid w:val="00147A36"/>
    <w:rsid w:val="00150E77"/>
    <w:rsid w:val="001511B8"/>
    <w:rsid w:val="001513B1"/>
    <w:rsid w:val="001522AC"/>
    <w:rsid w:val="001522C7"/>
    <w:rsid w:val="001522F5"/>
    <w:rsid w:val="001524DE"/>
    <w:rsid w:val="001529B6"/>
    <w:rsid w:val="001534B2"/>
    <w:rsid w:val="00153C33"/>
    <w:rsid w:val="00153D41"/>
    <w:rsid w:val="00153E02"/>
    <w:rsid w:val="001541E5"/>
    <w:rsid w:val="00154551"/>
    <w:rsid w:val="00154800"/>
    <w:rsid w:val="00154D92"/>
    <w:rsid w:val="0015500B"/>
    <w:rsid w:val="001554BB"/>
    <w:rsid w:val="00155BEB"/>
    <w:rsid w:val="00155C20"/>
    <w:rsid w:val="001563CF"/>
    <w:rsid w:val="001570B3"/>
    <w:rsid w:val="00157A61"/>
    <w:rsid w:val="00157F0B"/>
    <w:rsid w:val="00160037"/>
    <w:rsid w:val="001604EB"/>
    <w:rsid w:val="00160C82"/>
    <w:rsid w:val="001614BE"/>
    <w:rsid w:val="001617E9"/>
    <w:rsid w:val="00161B2A"/>
    <w:rsid w:val="00161E6E"/>
    <w:rsid w:val="00162E80"/>
    <w:rsid w:val="00163F8F"/>
    <w:rsid w:val="001648E2"/>
    <w:rsid w:val="00164ADD"/>
    <w:rsid w:val="00164C01"/>
    <w:rsid w:val="00164FBD"/>
    <w:rsid w:val="001651C7"/>
    <w:rsid w:val="001654B4"/>
    <w:rsid w:val="001659C8"/>
    <w:rsid w:val="001659D4"/>
    <w:rsid w:val="00165BA2"/>
    <w:rsid w:val="00165E60"/>
    <w:rsid w:val="001660EA"/>
    <w:rsid w:val="001661CB"/>
    <w:rsid w:val="0016647B"/>
    <w:rsid w:val="00166633"/>
    <w:rsid w:val="00166F24"/>
    <w:rsid w:val="00167184"/>
    <w:rsid w:val="001673AA"/>
    <w:rsid w:val="00167E20"/>
    <w:rsid w:val="001700B8"/>
    <w:rsid w:val="0017104B"/>
    <w:rsid w:val="001710A9"/>
    <w:rsid w:val="001725D4"/>
    <w:rsid w:val="00172872"/>
    <w:rsid w:val="00172D57"/>
    <w:rsid w:val="00172F8E"/>
    <w:rsid w:val="00173536"/>
    <w:rsid w:val="00173764"/>
    <w:rsid w:val="00173C23"/>
    <w:rsid w:val="001746E6"/>
    <w:rsid w:val="0017500A"/>
    <w:rsid w:val="00175BE6"/>
    <w:rsid w:val="00175F63"/>
    <w:rsid w:val="00176110"/>
    <w:rsid w:val="00176C1C"/>
    <w:rsid w:val="0017773F"/>
    <w:rsid w:val="00177988"/>
    <w:rsid w:val="00177D52"/>
    <w:rsid w:val="001809CC"/>
    <w:rsid w:val="00181073"/>
    <w:rsid w:val="0018293B"/>
    <w:rsid w:val="001829B0"/>
    <w:rsid w:val="00182B91"/>
    <w:rsid w:val="00182B95"/>
    <w:rsid w:val="00182C12"/>
    <w:rsid w:val="00184A03"/>
    <w:rsid w:val="00184D21"/>
    <w:rsid w:val="00185B60"/>
    <w:rsid w:val="00185FB1"/>
    <w:rsid w:val="00186101"/>
    <w:rsid w:val="00186B5D"/>
    <w:rsid w:val="00186EBE"/>
    <w:rsid w:val="00186F40"/>
    <w:rsid w:val="001874E7"/>
    <w:rsid w:val="001876C9"/>
    <w:rsid w:val="0018777E"/>
    <w:rsid w:val="00187930"/>
    <w:rsid w:val="00187B76"/>
    <w:rsid w:val="00187E11"/>
    <w:rsid w:val="00190385"/>
    <w:rsid w:val="00190494"/>
    <w:rsid w:val="001904F3"/>
    <w:rsid w:val="0019090B"/>
    <w:rsid w:val="00190C98"/>
    <w:rsid w:val="00190D5A"/>
    <w:rsid w:val="00191347"/>
    <w:rsid w:val="00191AAF"/>
    <w:rsid w:val="00192660"/>
    <w:rsid w:val="00192AF2"/>
    <w:rsid w:val="00192FB8"/>
    <w:rsid w:val="00193CD3"/>
    <w:rsid w:val="00193DBA"/>
    <w:rsid w:val="00194008"/>
    <w:rsid w:val="0019415D"/>
    <w:rsid w:val="001947C9"/>
    <w:rsid w:val="00195281"/>
    <w:rsid w:val="001961AC"/>
    <w:rsid w:val="00196486"/>
    <w:rsid w:val="00196591"/>
    <w:rsid w:val="0019681A"/>
    <w:rsid w:val="00196BA1"/>
    <w:rsid w:val="00196F77"/>
    <w:rsid w:val="00197090"/>
    <w:rsid w:val="00197C8F"/>
    <w:rsid w:val="001A11F7"/>
    <w:rsid w:val="001A1CED"/>
    <w:rsid w:val="001A20A2"/>
    <w:rsid w:val="001A273A"/>
    <w:rsid w:val="001A2C21"/>
    <w:rsid w:val="001A339C"/>
    <w:rsid w:val="001A3623"/>
    <w:rsid w:val="001A3915"/>
    <w:rsid w:val="001A3AD1"/>
    <w:rsid w:val="001A41A1"/>
    <w:rsid w:val="001A4678"/>
    <w:rsid w:val="001A5F72"/>
    <w:rsid w:val="001A617E"/>
    <w:rsid w:val="001A6639"/>
    <w:rsid w:val="001A6AFB"/>
    <w:rsid w:val="001A771F"/>
    <w:rsid w:val="001A779E"/>
    <w:rsid w:val="001A7E37"/>
    <w:rsid w:val="001B04BC"/>
    <w:rsid w:val="001B061D"/>
    <w:rsid w:val="001B09D0"/>
    <w:rsid w:val="001B0A1A"/>
    <w:rsid w:val="001B12D9"/>
    <w:rsid w:val="001B150B"/>
    <w:rsid w:val="001B1F0F"/>
    <w:rsid w:val="001B2111"/>
    <w:rsid w:val="001B26E1"/>
    <w:rsid w:val="001B3C1B"/>
    <w:rsid w:val="001B4566"/>
    <w:rsid w:val="001B47AB"/>
    <w:rsid w:val="001B4A95"/>
    <w:rsid w:val="001B53A4"/>
    <w:rsid w:val="001B5FDD"/>
    <w:rsid w:val="001B6C33"/>
    <w:rsid w:val="001B729B"/>
    <w:rsid w:val="001C0694"/>
    <w:rsid w:val="001C0A6B"/>
    <w:rsid w:val="001C0A79"/>
    <w:rsid w:val="001C11D7"/>
    <w:rsid w:val="001C1837"/>
    <w:rsid w:val="001C1DBC"/>
    <w:rsid w:val="001C2C3E"/>
    <w:rsid w:val="001C2DF0"/>
    <w:rsid w:val="001C320A"/>
    <w:rsid w:val="001C3881"/>
    <w:rsid w:val="001C3DD9"/>
    <w:rsid w:val="001C455D"/>
    <w:rsid w:val="001C4F09"/>
    <w:rsid w:val="001C5078"/>
    <w:rsid w:val="001C51B9"/>
    <w:rsid w:val="001C5859"/>
    <w:rsid w:val="001C5951"/>
    <w:rsid w:val="001C5D0C"/>
    <w:rsid w:val="001C62BC"/>
    <w:rsid w:val="001C6B55"/>
    <w:rsid w:val="001C719C"/>
    <w:rsid w:val="001C73D6"/>
    <w:rsid w:val="001C7BE6"/>
    <w:rsid w:val="001D028A"/>
    <w:rsid w:val="001D064E"/>
    <w:rsid w:val="001D0922"/>
    <w:rsid w:val="001D108D"/>
    <w:rsid w:val="001D1EC7"/>
    <w:rsid w:val="001D2D8D"/>
    <w:rsid w:val="001D2F36"/>
    <w:rsid w:val="001D3928"/>
    <w:rsid w:val="001D4CC4"/>
    <w:rsid w:val="001D50C7"/>
    <w:rsid w:val="001D5996"/>
    <w:rsid w:val="001D655D"/>
    <w:rsid w:val="001D71B4"/>
    <w:rsid w:val="001E06FE"/>
    <w:rsid w:val="001E07A7"/>
    <w:rsid w:val="001E0846"/>
    <w:rsid w:val="001E098F"/>
    <w:rsid w:val="001E2271"/>
    <w:rsid w:val="001E2934"/>
    <w:rsid w:val="001E336C"/>
    <w:rsid w:val="001E3435"/>
    <w:rsid w:val="001E395C"/>
    <w:rsid w:val="001E4E25"/>
    <w:rsid w:val="001E649E"/>
    <w:rsid w:val="001E6B8F"/>
    <w:rsid w:val="001E6CB0"/>
    <w:rsid w:val="001E77BB"/>
    <w:rsid w:val="001F0502"/>
    <w:rsid w:val="001F1137"/>
    <w:rsid w:val="001F1156"/>
    <w:rsid w:val="001F1602"/>
    <w:rsid w:val="001F1C06"/>
    <w:rsid w:val="001F1CA8"/>
    <w:rsid w:val="001F1E20"/>
    <w:rsid w:val="001F254A"/>
    <w:rsid w:val="001F2611"/>
    <w:rsid w:val="001F2C6D"/>
    <w:rsid w:val="001F3714"/>
    <w:rsid w:val="001F38CC"/>
    <w:rsid w:val="001F4AB2"/>
    <w:rsid w:val="001F4BB9"/>
    <w:rsid w:val="001F6282"/>
    <w:rsid w:val="001F7051"/>
    <w:rsid w:val="001F705B"/>
    <w:rsid w:val="001F79E8"/>
    <w:rsid w:val="001F7EE4"/>
    <w:rsid w:val="001F7F50"/>
    <w:rsid w:val="002005E6"/>
    <w:rsid w:val="002007C4"/>
    <w:rsid w:val="002016AE"/>
    <w:rsid w:val="002019E5"/>
    <w:rsid w:val="00201C6B"/>
    <w:rsid w:val="00203063"/>
    <w:rsid w:val="002031C9"/>
    <w:rsid w:val="0020336B"/>
    <w:rsid w:val="002033C0"/>
    <w:rsid w:val="00203602"/>
    <w:rsid w:val="002037B8"/>
    <w:rsid w:val="00203CB7"/>
    <w:rsid w:val="00203D67"/>
    <w:rsid w:val="00203FFB"/>
    <w:rsid w:val="00206C21"/>
    <w:rsid w:val="0020756F"/>
    <w:rsid w:val="00207AC4"/>
    <w:rsid w:val="00207F89"/>
    <w:rsid w:val="00210ADC"/>
    <w:rsid w:val="00211092"/>
    <w:rsid w:val="00211158"/>
    <w:rsid w:val="002115E4"/>
    <w:rsid w:val="00211C85"/>
    <w:rsid w:val="00212392"/>
    <w:rsid w:val="002127C3"/>
    <w:rsid w:val="00212971"/>
    <w:rsid w:val="00212A24"/>
    <w:rsid w:val="00212FB2"/>
    <w:rsid w:val="002131FB"/>
    <w:rsid w:val="0021335D"/>
    <w:rsid w:val="002135D0"/>
    <w:rsid w:val="00213C50"/>
    <w:rsid w:val="00214265"/>
    <w:rsid w:val="0021431C"/>
    <w:rsid w:val="00214E80"/>
    <w:rsid w:val="00214F60"/>
    <w:rsid w:val="002156DE"/>
    <w:rsid w:val="002158BE"/>
    <w:rsid w:val="00215F0E"/>
    <w:rsid w:val="00216D01"/>
    <w:rsid w:val="00216DD4"/>
    <w:rsid w:val="002170B1"/>
    <w:rsid w:val="00217160"/>
    <w:rsid w:val="00217340"/>
    <w:rsid w:val="00217ADE"/>
    <w:rsid w:val="00217EA2"/>
    <w:rsid w:val="00220172"/>
    <w:rsid w:val="002202B9"/>
    <w:rsid w:val="00220C00"/>
    <w:rsid w:val="00220F4A"/>
    <w:rsid w:val="002213B4"/>
    <w:rsid w:val="00221577"/>
    <w:rsid w:val="0022157B"/>
    <w:rsid w:val="00221816"/>
    <w:rsid w:val="00221ECA"/>
    <w:rsid w:val="00222687"/>
    <w:rsid w:val="00222978"/>
    <w:rsid w:val="002232F1"/>
    <w:rsid w:val="0022346E"/>
    <w:rsid w:val="00223892"/>
    <w:rsid w:val="00224197"/>
    <w:rsid w:val="0022467D"/>
    <w:rsid w:val="0022482C"/>
    <w:rsid w:val="00224E3B"/>
    <w:rsid w:val="00224EC0"/>
    <w:rsid w:val="00224ED9"/>
    <w:rsid w:val="00224F89"/>
    <w:rsid w:val="00225209"/>
    <w:rsid w:val="0022542B"/>
    <w:rsid w:val="002256DF"/>
    <w:rsid w:val="00225912"/>
    <w:rsid w:val="00226238"/>
    <w:rsid w:val="002262EC"/>
    <w:rsid w:val="00226641"/>
    <w:rsid w:val="00226AD2"/>
    <w:rsid w:val="00226AF9"/>
    <w:rsid w:val="002270D9"/>
    <w:rsid w:val="002303C9"/>
    <w:rsid w:val="00230413"/>
    <w:rsid w:val="00230512"/>
    <w:rsid w:val="00230572"/>
    <w:rsid w:val="00230607"/>
    <w:rsid w:val="00230683"/>
    <w:rsid w:val="002307FC"/>
    <w:rsid w:val="00230B5A"/>
    <w:rsid w:val="00230DC2"/>
    <w:rsid w:val="002317A1"/>
    <w:rsid w:val="00231ED5"/>
    <w:rsid w:val="00231FB6"/>
    <w:rsid w:val="0023224E"/>
    <w:rsid w:val="00232B39"/>
    <w:rsid w:val="0023335C"/>
    <w:rsid w:val="00234415"/>
    <w:rsid w:val="00235293"/>
    <w:rsid w:val="002352A6"/>
    <w:rsid w:val="002352F4"/>
    <w:rsid w:val="002358CE"/>
    <w:rsid w:val="00235E27"/>
    <w:rsid w:val="00235F82"/>
    <w:rsid w:val="002367EB"/>
    <w:rsid w:val="002369A8"/>
    <w:rsid w:val="002371AB"/>
    <w:rsid w:val="00237301"/>
    <w:rsid w:val="00237B16"/>
    <w:rsid w:val="00240224"/>
    <w:rsid w:val="0024030F"/>
    <w:rsid w:val="00240386"/>
    <w:rsid w:val="00240A1D"/>
    <w:rsid w:val="00240AB4"/>
    <w:rsid w:val="00240DD2"/>
    <w:rsid w:val="00240E1F"/>
    <w:rsid w:val="00241143"/>
    <w:rsid w:val="00241616"/>
    <w:rsid w:val="002425AD"/>
    <w:rsid w:val="00243727"/>
    <w:rsid w:val="0024377B"/>
    <w:rsid w:val="00243AC4"/>
    <w:rsid w:val="00243EF2"/>
    <w:rsid w:val="002442F5"/>
    <w:rsid w:val="00244448"/>
    <w:rsid w:val="00245148"/>
    <w:rsid w:val="00245394"/>
    <w:rsid w:val="002453EF"/>
    <w:rsid w:val="0024573E"/>
    <w:rsid w:val="002457E8"/>
    <w:rsid w:val="002459B2"/>
    <w:rsid w:val="00246241"/>
    <w:rsid w:val="0024669E"/>
    <w:rsid w:val="00246CD8"/>
    <w:rsid w:val="00246E0B"/>
    <w:rsid w:val="00246F66"/>
    <w:rsid w:val="00250492"/>
    <w:rsid w:val="00250895"/>
    <w:rsid w:val="00250CB9"/>
    <w:rsid w:val="002514FA"/>
    <w:rsid w:val="00251768"/>
    <w:rsid w:val="0025198C"/>
    <w:rsid w:val="00251C07"/>
    <w:rsid w:val="00252A64"/>
    <w:rsid w:val="002535D8"/>
    <w:rsid w:val="002535EC"/>
    <w:rsid w:val="0025382E"/>
    <w:rsid w:val="00253C7E"/>
    <w:rsid w:val="002548D2"/>
    <w:rsid w:val="00254F75"/>
    <w:rsid w:val="00256A8E"/>
    <w:rsid w:val="00257ECD"/>
    <w:rsid w:val="002603B8"/>
    <w:rsid w:val="0026088E"/>
    <w:rsid w:val="00261376"/>
    <w:rsid w:val="00261801"/>
    <w:rsid w:val="002619D2"/>
    <w:rsid w:val="002638A5"/>
    <w:rsid w:val="00264402"/>
    <w:rsid w:val="00264C12"/>
    <w:rsid w:val="00265039"/>
    <w:rsid w:val="002653C8"/>
    <w:rsid w:val="00265883"/>
    <w:rsid w:val="0026593D"/>
    <w:rsid w:val="002663ED"/>
    <w:rsid w:val="002671AF"/>
    <w:rsid w:val="00267CF1"/>
    <w:rsid w:val="0027205C"/>
    <w:rsid w:val="0027271C"/>
    <w:rsid w:val="00272B77"/>
    <w:rsid w:val="002732B1"/>
    <w:rsid w:val="00273A33"/>
    <w:rsid w:val="00273B51"/>
    <w:rsid w:val="0027431F"/>
    <w:rsid w:val="00274547"/>
    <w:rsid w:val="002745BF"/>
    <w:rsid w:val="00274E7F"/>
    <w:rsid w:val="00275F80"/>
    <w:rsid w:val="00276FED"/>
    <w:rsid w:val="00277419"/>
    <w:rsid w:val="00277C9D"/>
    <w:rsid w:val="00280CD1"/>
    <w:rsid w:val="002811CF"/>
    <w:rsid w:val="00281501"/>
    <w:rsid w:val="00281787"/>
    <w:rsid w:val="00281956"/>
    <w:rsid w:val="00281DC2"/>
    <w:rsid w:val="002829E2"/>
    <w:rsid w:val="00282CB5"/>
    <w:rsid w:val="002834B1"/>
    <w:rsid w:val="00283A71"/>
    <w:rsid w:val="00283C27"/>
    <w:rsid w:val="002842E6"/>
    <w:rsid w:val="002842F3"/>
    <w:rsid w:val="00284583"/>
    <w:rsid w:val="0028465A"/>
    <w:rsid w:val="00284AE3"/>
    <w:rsid w:val="00284F51"/>
    <w:rsid w:val="00285064"/>
    <w:rsid w:val="00285270"/>
    <w:rsid w:val="002854CB"/>
    <w:rsid w:val="00285ACD"/>
    <w:rsid w:val="002860E2"/>
    <w:rsid w:val="0028650E"/>
    <w:rsid w:val="002867C7"/>
    <w:rsid w:val="00286A23"/>
    <w:rsid w:val="00286C00"/>
    <w:rsid w:val="0028754B"/>
    <w:rsid w:val="0029092B"/>
    <w:rsid w:val="00290D5C"/>
    <w:rsid w:val="00291020"/>
    <w:rsid w:val="0029185A"/>
    <w:rsid w:val="0029189C"/>
    <w:rsid w:val="002922F4"/>
    <w:rsid w:val="00292345"/>
    <w:rsid w:val="0029251A"/>
    <w:rsid w:val="00292BF0"/>
    <w:rsid w:val="0029339B"/>
    <w:rsid w:val="00293935"/>
    <w:rsid w:val="00293DBC"/>
    <w:rsid w:val="00294433"/>
    <w:rsid w:val="0029477F"/>
    <w:rsid w:val="00294CC7"/>
    <w:rsid w:val="002950B1"/>
    <w:rsid w:val="0029519B"/>
    <w:rsid w:val="00295970"/>
    <w:rsid w:val="00295DB8"/>
    <w:rsid w:val="00296827"/>
    <w:rsid w:val="00296DDD"/>
    <w:rsid w:val="00297B5A"/>
    <w:rsid w:val="002A01FE"/>
    <w:rsid w:val="002A0209"/>
    <w:rsid w:val="002A0471"/>
    <w:rsid w:val="002A0BE3"/>
    <w:rsid w:val="002A2153"/>
    <w:rsid w:val="002A2785"/>
    <w:rsid w:val="002A297E"/>
    <w:rsid w:val="002A2B13"/>
    <w:rsid w:val="002A31AE"/>
    <w:rsid w:val="002A3450"/>
    <w:rsid w:val="002A3ED0"/>
    <w:rsid w:val="002A4362"/>
    <w:rsid w:val="002A4393"/>
    <w:rsid w:val="002A4A48"/>
    <w:rsid w:val="002A52A3"/>
    <w:rsid w:val="002A5305"/>
    <w:rsid w:val="002A5675"/>
    <w:rsid w:val="002A5977"/>
    <w:rsid w:val="002A5DB7"/>
    <w:rsid w:val="002A608D"/>
    <w:rsid w:val="002A60DB"/>
    <w:rsid w:val="002A62C1"/>
    <w:rsid w:val="002A6686"/>
    <w:rsid w:val="002A67D5"/>
    <w:rsid w:val="002A6E7F"/>
    <w:rsid w:val="002A715B"/>
    <w:rsid w:val="002A7563"/>
    <w:rsid w:val="002B04BB"/>
    <w:rsid w:val="002B05D3"/>
    <w:rsid w:val="002B0925"/>
    <w:rsid w:val="002B0BBB"/>
    <w:rsid w:val="002B164B"/>
    <w:rsid w:val="002B16DD"/>
    <w:rsid w:val="002B19FE"/>
    <w:rsid w:val="002B2235"/>
    <w:rsid w:val="002B2A8A"/>
    <w:rsid w:val="002B2B1C"/>
    <w:rsid w:val="002B3173"/>
    <w:rsid w:val="002B3339"/>
    <w:rsid w:val="002B3E18"/>
    <w:rsid w:val="002B4981"/>
    <w:rsid w:val="002B5257"/>
    <w:rsid w:val="002B5A84"/>
    <w:rsid w:val="002B6E53"/>
    <w:rsid w:val="002B73A5"/>
    <w:rsid w:val="002B740B"/>
    <w:rsid w:val="002C0645"/>
    <w:rsid w:val="002C0A05"/>
    <w:rsid w:val="002C0AFB"/>
    <w:rsid w:val="002C0C19"/>
    <w:rsid w:val="002C123B"/>
    <w:rsid w:val="002C1529"/>
    <w:rsid w:val="002C1D07"/>
    <w:rsid w:val="002C2813"/>
    <w:rsid w:val="002C2F3F"/>
    <w:rsid w:val="002C4121"/>
    <w:rsid w:val="002C472A"/>
    <w:rsid w:val="002C4A2A"/>
    <w:rsid w:val="002C5057"/>
    <w:rsid w:val="002C5403"/>
    <w:rsid w:val="002C591C"/>
    <w:rsid w:val="002C6376"/>
    <w:rsid w:val="002C65FD"/>
    <w:rsid w:val="002C672B"/>
    <w:rsid w:val="002C6C6D"/>
    <w:rsid w:val="002C71B5"/>
    <w:rsid w:val="002C7706"/>
    <w:rsid w:val="002C778C"/>
    <w:rsid w:val="002C7BC0"/>
    <w:rsid w:val="002C7D6F"/>
    <w:rsid w:val="002D07CE"/>
    <w:rsid w:val="002D0E7A"/>
    <w:rsid w:val="002D1648"/>
    <w:rsid w:val="002D1E59"/>
    <w:rsid w:val="002D205C"/>
    <w:rsid w:val="002D23BE"/>
    <w:rsid w:val="002D275E"/>
    <w:rsid w:val="002D2A76"/>
    <w:rsid w:val="002D38B3"/>
    <w:rsid w:val="002D3F59"/>
    <w:rsid w:val="002D3F87"/>
    <w:rsid w:val="002D4287"/>
    <w:rsid w:val="002D4522"/>
    <w:rsid w:val="002D468C"/>
    <w:rsid w:val="002D5051"/>
    <w:rsid w:val="002D57E0"/>
    <w:rsid w:val="002D5B87"/>
    <w:rsid w:val="002D5FF8"/>
    <w:rsid w:val="002D6B46"/>
    <w:rsid w:val="002D7C34"/>
    <w:rsid w:val="002D7C80"/>
    <w:rsid w:val="002E0456"/>
    <w:rsid w:val="002E076C"/>
    <w:rsid w:val="002E0A36"/>
    <w:rsid w:val="002E0A3B"/>
    <w:rsid w:val="002E0E99"/>
    <w:rsid w:val="002E1275"/>
    <w:rsid w:val="002E166B"/>
    <w:rsid w:val="002E1713"/>
    <w:rsid w:val="002E1795"/>
    <w:rsid w:val="002E25D3"/>
    <w:rsid w:val="002E27F2"/>
    <w:rsid w:val="002E29CC"/>
    <w:rsid w:val="002E2CAE"/>
    <w:rsid w:val="002E3AC6"/>
    <w:rsid w:val="002E44FE"/>
    <w:rsid w:val="002E45E3"/>
    <w:rsid w:val="002E4A4A"/>
    <w:rsid w:val="002E53B4"/>
    <w:rsid w:val="002E55E9"/>
    <w:rsid w:val="002E601F"/>
    <w:rsid w:val="002E6782"/>
    <w:rsid w:val="002E67C4"/>
    <w:rsid w:val="002E6FEE"/>
    <w:rsid w:val="002E7110"/>
    <w:rsid w:val="002E7C84"/>
    <w:rsid w:val="002F01DC"/>
    <w:rsid w:val="002F0DBE"/>
    <w:rsid w:val="002F0FAA"/>
    <w:rsid w:val="002F16B5"/>
    <w:rsid w:val="002F21C8"/>
    <w:rsid w:val="002F298C"/>
    <w:rsid w:val="002F2AB2"/>
    <w:rsid w:val="002F2B44"/>
    <w:rsid w:val="002F2E48"/>
    <w:rsid w:val="002F3186"/>
    <w:rsid w:val="002F3538"/>
    <w:rsid w:val="002F37D2"/>
    <w:rsid w:val="002F3D64"/>
    <w:rsid w:val="002F4DFC"/>
    <w:rsid w:val="002F4E3F"/>
    <w:rsid w:val="002F51DA"/>
    <w:rsid w:val="002F54D6"/>
    <w:rsid w:val="002F5A65"/>
    <w:rsid w:val="002F5EAB"/>
    <w:rsid w:val="002F6CB7"/>
    <w:rsid w:val="002F6D10"/>
    <w:rsid w:val="002F6F48"/>
    <w:rsid w:val="0030042E"/>
    <w:rsid w:val="003014CD"/>
    <w:rsid w:val="00301534"/>
    <w:rsid w:val="003019EB"/>
    <w:rsid w:val="0030258E"/>
    <w:rsid w:val="00302605"/>
    <w:rsid w:val="00302859"/>
    <w:rsid w:val="00302A01"/>
    <w:rsid w:val="003033EC"/>
    <w:rsid w:val="00303554"/>
    <w:rsid w:val="003039EA"/>
    <w:rsid w:val="00303B1B"/>
    <w:rsid w:val="00305000"/>
    <w:rsid w:val="003050C0"/>
    <w:rsid w:val="003050C9"/>
    <w:rsid w:val="003051FE"/>
    <w:rsid w:val="00306222"/>
    <w:rsid w:val="00306271"/>
    <w:rsid w:val="00306284"/>
    <w:rsid w:val="003065DB"/>
    <w:rsid w:val="003066E3"/>
    <w:rsid w:val="00306AFF"/>
    <w:rsid w:val="00306B42"/>
    <w:rsid w:val="00307818"/>
    <w:rsid w:val="00310565"/>
    <w:rsid w:val="003105A5"/>
    <w:rsid w:val="0031074E"/>
    <w:rsid w:val="00310FBA"/>
    <w:rsid w:val="003112A0"/>
    <w:rsid w:val="003113C5"/>
    <w:rsid w:val="00311912"/>
    <w:rsid w:val="00311C52"/>
    <w:rsid w:val="00312069"/>
    <w:rsid w:val="00312E3C"/>
    <w:rsid w:val="0031361D"/>
    <w:rsid w:val="003138E9"/>
    <w:rsid w:val="00313AE9"/>
    <w:rsid w:val="00314417"/>
    <w:rsid w:val="003150E9"/>
    <w:rsid w:val="00315476"/>
    <w:rsid w:val="00315774"/>
    <w:rsid w:val="003157B3"/>
    <w:rsid w:val="00315AB8"/>
    <w:rsid w:val="00316A89"/>
    <w:rsid w:val="00316C0C"/>
    <w:rsid w:val="00316FE1"/>
    <w:rsid w:val="00316FE2"/>
    <w:rsid w:val="0031722B"/>
    <w:rsid w:val="00317384"/>
    <w:rsid w:val="003173C6"/>
    <w:rsid w:val="003176E7"/>
    <w:rsid w:val="00317A6F"/>
    <w:rsid w:val="0032014B"/>
    <w:rsid w:val="0032032C"/>
    <w:rsid w:val="00320373"/>
    <w:rsid w:val="00320890"/>
    <w:rsid w:val="00320D70"/>
    <w:rsid w:val="003217E9"/>
    <w:rsid w:val="00321C28"/>
    <w:rsid w:val="00323A6A"/>
    <w:rsid w:val="00323EAA"/>
    <w:rsid w:val="00323F95"/>
    <w:rsid w:val="0032441D"/>
    <w:rsid w:val="00324597"/>
    <w:rsid w:val="00325AF3"/>
    <w:rsid w:val="00326B56"/>
    <w:rsid w:val="0032773B"/>
    <w:rsid w:val="00331067"/>
    <w:rsid w:val="00331223"/>
    <w:rsid w:val="003312A0"/>
    <w:rsid w:val="0033137D"/>
    <w:rsid w:val="00331474"/>
    <w:rsid w:val="00331E47"/>
    <w:rsid w:val="0033200E"/>
    <w:rsid w:val="00332215"/>
    <w:rsid w:val="003328D1"/>
    <w:rsid w:val="00332E82"/>
    <w:rsid w:val="00333B95"/>
    <w:rsid w:val="00333D3E"/>
    <w:rsid w:val="0033447B"/>
    <w:rsid w:val="003348E9"/>
    <w:rsid w:val="00335186"/>
    <w:rsid w:val="00335490"/>
    <w:rsid w:val="0033577E"/>
    <w:rsid w:val="003357C5"/>
    <w:rsid w:val="00335D2B"/>
    <w:rsid w:val="00335F93"/>
    <w:rsid w:val="00336468"/>
    <w:rsid w:val="00336860"/>
    <w:rsid w:val="00336D91"/>
    <w:rsid w:val="003370B1"/>
    <w:rsid w:val="00337484"/>
    <w:rsid w:val="00337497"/>
    <w:rsid w:val="00340053"/>
    <w:rsid w:val="003417A4"/>
    <w:rsid w:val="003421AD"/>
    <w:rsid w:val="00342388"/>
    <w:rsid w:val="003425DF"/>
    <w:rsid w:val="003425F4"/>
    <w:rsid w:val="00342765"/>
    <w:rsid w:val="00342D24"/>
    <w:rsid w:val="0034361B"/>
    <w:rsid w:val="00343BB3"/>
    <w:rsid w:val="00344911"/>
    <w:rsid w:val="00344B4D"/>
    <w:rsid w:val="00344EF6"/>
    <w:rsid w:val="0034590D"/>
    <w:rsid w:val="00345E80"/>
    <w:rsid w:val="003465F8"/>
    <w:rsid w:val="00347001"/>
    <w:rsid w:val="0034708F"/>
    <w:rsid w:val="003473F1"/>
    <w:rsid w:val="00347AA2"/>
    <w:rsid w:val="003508F0"/>
    <w:rsid w:val="003509F2"/>
    <w:rsid w:val="00350F31"/>
    <w:rsid w:val="00351C1E"/>
    <w:rsid w:val="00351C2F"/>
    <w:rsid w:val="0035261D"/>
    <w:rsid w:val="00352A2D"/>
    <w:rsid w:val="003535B9"/>
    <w:rsid w:val="00353882"/>
    <w:rsid w:val="00353B84"/>
    <w:rsid w:val="00353BE2"/>
    <w:rsid w:val="00354049"/>
    <w:rsid w:val="003549A3"/>
    <w:rsid w:val="00354A85"/>
    <w:rsid w:val="00354B9B"/>
    <w:rsid w:val="00354BD9"/>
    <w:rsid w:val="00355265"/>
    <w:rsid w:val="00355DFE"/>
    <w:rsid w:val="00356266"/>
    <w:rsid w:val="00356697"/>
    <w:rsid w:val="00356808"/>
    <w:rsid w:val="003570AF"/>
    <w:rsid w:val="003575FC"/>
    <w:rsid w:val="00357D2D"/>
    <w:rsid w:val="0036024F"/>
    <w:rsid w:val="0036044E"/>
    <w:rsid w:val="0036048E"/>
    <w:rsid w:val="00360577"/>
    <w:rsid w:val="00360843"/>
    <w:rsid w:val="003608E9"/>
    <w:rsid w:val="00360BDC"/>
    <w:rsid w:val="003614A4"/>
    <w:rsid w:val="00361D49"/>
    <w:rsid w:val="00362414"/>
    <w:rsid w:val="0036251B"/>
    <w:rsid w:val="00362875"/>
    <w:rsid w:val="003628B0"/>
    <w:rsid w:val="0036390D"/>
    <w:rsid w:val="00363A65"/>
    <w:rsid w:val="003640DB"/>
    <w:rsid w:val="003640F5"/>
    <w:rsid w:val="00364623"/>
    <w:rsid w:val="00364C45"/>
    <w:rsid w:val="00364FC0"/>
    <w:rsid w:val="00364FDE"/>
    <w:rsid w:val="00365596"/>
    <w:rsid w:val="003655DE"/>
    <w:rsid w:val="00365DD6"/>
    <w:rsid w:val="00365E75"/>
    <w:rsid w:val="00366836"/>
    <w:rsid w:val="003671BC"/>
    <w:rsid w:val="00367605"/>
    <w:rsid w:val="00367C09"/>
    <w:rsid w:val="003705F8"/>
    <w:rsid w:val="00370EBB"/>
    <w:rsid w:val="00370EE0"/>
    <w:rsid w:val="00371620"/>
    <w:rsid w:val="00371869"/>
    <w:rsid w:val="00371B19"/>
    <w:rsid w:val="00371CE9"/>
    <w:rsid w:val="00371D7A"/>
    <w:rsid w:val="003720B6"/>
    <w:rsid w:val="00372146"/>
    <w:rsid w:val="0037225A"/>
    <w:rsid w:val="0037280F"/>
    <w:rsid w:val="00372853"/>
    <w:rsid w:val="00373012"/>
    <w:rsid w:val="00373120"/>
    <w:rsid w:val="00373158"/>
    <w:rsid w:val="0037320B"/>
    <w:rsid w:val="00373A48"/>
    <w:rsid w:val="00373F2A"/>
    <w:rsid w:val="00374FBF"/>
    <w:rsid w:val="0037519F"/>
    <w:rsid w:val="00375306"/>
    <w:rsid w:val="00375582"/>
    <w:rsid w:val="003765FB"/>
    <w:rsid w:val="0037696C"/>
    <w:rsid w:val="00376995"/>
    <w:rsid w:val="00376E17"/>
    <w:rsid w:val="003771A2"/>
    <w:rsid w:val="003772AA"/>
    <w:rsid w:val="003778CA"/>
    <w:rsid w:val="00377998"/>
    <w:rsid w:val="00380062"/>
    <w:rsid w:val="00380EF5"/>
    <w:rsid w:val="0038146D"/>
    <w:rsid w:val="003814A7"/>
    <w:rsid w:val="00381C3E"/>
    <w:rsid w:val="00381CBC"/>
    <w:rsid w:val="00382B6A"/>
    <w:rsid w:val="00382D5B"/>
    <w:rsid w:val="00382E6D"/>
    <w:rsid w:val="003838A9"/>
    <w:rsid w:val="00383E71"/>
    <w:rsid w:val="003842FA"/>
    <w:rsid w:val="00384609"/>
    <w:rsid w:val="003848C9"/>
    <w:rsid w:val="00384A1B"/>
    <w:rsid w:val="00384F57"/>
    <w:rsid w:val="003864E3"/>
    <w:rsid w:val="0038783E"/>
    <w:rsid w:val="00387C25"/>
    <w:rsid w:val="00387EDF"/>
    <w:rsid w:val="00387F99"/>
    <w:rsid w:val="003912CE"/>
    <w:rsid w:val="00391990"/>
    <w:rsid w:val="00391CF9"/>
    <w:rsid w:val="00392254"/>
    <w:rsid w:val="00392509"/>
    <w:rsid w:val="003927BD"/>
    <w:rsid w:val="003930D3"/>
    <w:rsid w:val="00393445"/>
    <w:rsid w:val="0039371A"/>
    <w:rsid w:val="00393C4D"/>
    <w:rsid w:val="00393C9F"/>
    <w:rsid w:val="0039559A"/>
    <w:rsid w:val="003960A8"/>
    <w:rsid w:val="003961AB"/>
    <w:rsid w:val="0039620A"/>
    <w:rsid w:val="0039632E"/>
    <w:rsid w:val="003974CC"/>
    <w:rsid w:val="00397693"/>
    <w:rsid w:val="00397751"/>
    <w:rsid w:val="0039792E"/>
    <w:rsid w:val="003A0289"/>
    <w:rsid w:val="003A137F"/>
    <w:rsid w:val="003A1882"/>
    <w:rsid w:val="003A18E5"/>
    <w:rsid w:val="003A2C95"/>
    <w:rsid w:val="003A3D81"/>
    <w:rsid w:val="003A4122"/>
    <w:rsid w:val="003A4C7E"/>
    <w:rsid w:val="003A4E9C"/>
    <w:rsid w:val="003A5237"/>
    <w:rsid w:val="003A53DF"/>
    <w:rsid w:val="003A54A1"/>
    <w:rsid w:val="003A5787"/>
    <w:rsid w:val="003A5884"/>
    <w:rsid w:val="003A5DDC"/>
    <w:rsid w:val="003A6797"/>
    <w:rsid w:val="003A67D9"/>
    <w:rsid w:val="003A69EB"/>
    <w:rsid w:val="003A6DC5"/>
    <w:rsid w:val="003A74F2"/>
    <w:rsid w:val="003A7B2E"/>
    <w:rsid w:val="003A7C9F"/>
    <w:rsid w:val="003A7CB5"/>
    <w:rsid w:val="003B0888"/>
    <w:rsid w:val="003B0A5B"/>
    <w:rsid w:val="003B0B4E"/>
    <w:rsid w:val="003B0C09"/>
    <w:rsid w:val="003B10C4"/>
    <w:rsid w:val="003B182F"/>
    <w:rsid w:val="003B183E"/>
    <w:rsid w:val="003B1B15"/>
    <w:rsid w:val="003B1BA3"/>
    <w:rsid w:val="003B1FF9"/>
    <w:rsid w:val="003B36A3"/>
    <w:rsid w:val="003B3AAD"/>
    <w:rsid w:val="003B3F51"/>
    <w:rsid w:val="003B5175"/>
    <w:rsid w:val="003B5496"/>
    <w:rsid w:val="003B54CE"/>
    <w:rsid w:val="003B552C"/>
    <w:rsid w:val="003B5595"/>
    <w:rsid w:val="003B5B5D"/>
    <w:rsid w:val="003B5FA7"/>
    <w:rsid w:val="003B656A"/>
    <w:rsid w:val="003B65A0"/>
    <w:rsid w:val="003B694B"/>
    <w:rsid w:val="003B6984"/>
    <w:rsid w:val="003B6A77"/>
    <w:rsid w:val="003B77BF"/>
    <w:rsid w:val="003B7C4E"/>
    <w:rsid w:val="003C0248"/>
    <w:rsid w:val="003C04FA"/>
    <w:rsid w:val="003C0BCB"/>
    <w:rsid w:val="003C1321"/>
    <w:rsid w:val="003C18F2"/>
    <w:rsid w:val="003C1A79"/>
    <w:rsid w:val="003C2233"/>
    <w:rsid w:val="003C2913"/>
    <w:rsid w:val="003C310A"/>
    <w:rsid w:val="003C31E0"/>
    <w:rsid w:val="003C4B50"/>
    <w:rsid w:val="003C568B"/>
    <w:rsid w:val="003C56AE"/>
    <w:rsid w:val="003C575C"/>
    <w:rsid w:val="003C5992"/>
    <w:rsid w:val="003C6243"/>
    <w:rsid w:val="003C6372"/>
    <w:rsid w:val="003C6C46"/>
    <w:rsid w:val="003C7167"/>
    <w:rsid w:val="003C76C4"/>
    <w:rsid w:val="003C77E8"/>
    <w:rsid w:val="003C7AAC"/>
    <w:rsid w:val="003D039B"/>
    <w:rsid w:val="003D0409"/>
    <w:rsid w:val="003D077D"/>
    <w:rsid w:val="003D0FA7"/>
    <w:rsid w:val="003D138D"/>
    <w:rsid w:val="003D1C6A"/>
    <w:rsid w:val="003D1E54"/>
    <w:rsid w:val="003D1EF6"/>
    <w:rsid w:val="003D2221"/>
    <w:rsid w:val="003D2390"/>
    <w:rsid w:val="003D2562"/>
    <w:rsid w:val="003D276B"/>
    <w:rsid w:val="003D29FA"/>
    <w:rsid w:val="003D2A4D"/>
    <w:rsid w:val="003D2FB8"/>
    <w:rsid w:val="003D2FC6"/>
    <w:rsid w:val="003D41F6"/>
    <w:rsid w:val="003D4767"/>
    <w:rsid w:val="003D4885"/>
    <w:rsid w:val="003D4912"/>
    <w:rsid w:val="003D4B73"/>
    <w:rsid w:val="003D4ECE"/>
    <w:rsid w:val="003D4FB5"/>
    <w:rsid w:val="003D5154"/>
    <w:rsid w:val="003D5238"/>
    <w:rsid w:val="003D55BF"/>
    <w:rsid w:val="003D5C2E"/>
    <w:rsid w:val="003D5C9D"/>
    <w:rsid w:val="003D5DEE"/>
    <w:rsid w:val="003D5ED5"/>
    <w:rsid w:val="003D604D"/>
    <w:rsid w:val="003D7D04"/>
    <w:rsid w:val="003D7DF7"/>
    <w:rsid w:val="003E0A74"/>
    <w:rsid w:val="003E0EFD"/>
    <w:rsid w:val="003E107C"/>
    <w:rsid w:val="003E140E"/>
    <w:rsid w:val="003E1AEE"/>
    <w:rsid w:val="003E1CB8"/>
    <w:rsid w:val="003E2398"/>
    <w:rsid w:val="003E2E0F"/>
    <w:rsid w:val="003E2ED7"/>
    <w:rsid w:val="003E3020"/>
    <w:rsid w:val="003E3648"/>
    <w:rsid w:val="003E3EDD"/>
    <w:rsid w:val="003E4104"/>
    <w:rsid w:val="003E43BE"/>
    <w:rsid w:val="003E4868"/>
    <w:rsid w:val="003E4B7E"/>
    <w:rsid w:val="003E4BF0"/>
    <w:rsid w:val="003E4BFF"/>
    <w:rsid w:val="003E4C6F"/>
    <w:rsid w:val="003E5285"/>
    <w:rsid w:val="003E528F"/>
    <w:rsid w:val="003E5626"/>
    <w:rsid w:val="003E5B1D"/>
    <w:rsid w:val="003E5B74"/>
    <w:rsid w:val="003E6C31"/>
    <w:rsid w:val="003E7117"/>
    <w:rsid w:val="003E7895"/>
    <w:rsid w:val="003E7D01"/>
    <w:rsid w:val="003E7EA9"/>
    <w:rsid w:val="003E7EB7"/>
    <w:rsid w:val="003E7F7C"/>
    <w:rsid w:val="003F04A0"/>
    <w:rsid w:val="003F1202"/>
    <w:rsid w:val="003F20FC"/>
    <w:rsid w:val="003F2881"/>
    <w:rsid w:val="003F28E2"/>
    <w:rsid w:val="003F295E"/>
    <w:rsid w:val="003F2C93"/>
    <w:rsid w:val="003F2DFE"/>
    <w:rsid w:val="003F3750"/>
    <w:rsid w:val="003F3C09"/>
    <w:rsid w:val="003F3D0B"/>
    <w:rsid w:val="003F44FB"/>
    <w:rsid w:val="003F4619"/>
    <w:rsid w:val="003F4D22"/>
    <w:rsid w:val="003F5318"/>
    <w:rsid w:val="003F59D0"/>
    <w:rsid w:val="003F5E12"/>
    <w:rsid w:val="003F69A4"/>
    <w:rsid w:val="003F6B13"/>
    <w:rsid w:val="003F6CAB"/>
    <w:rsid w:val="003F6D2C"/>
    <w:rsid w:val="003F7467"/>
    <w:rsid w:val="003F776C"/>
    <w:rsid w:val="003F7BC3"/>
    <w:rsid w:val="003F7E3F"/>
    <w:rsid w:val="004001E4"/>
    <w:rsid w:val="004002DF"/>
    <w:rsid w:val="00400D65"/>
    <w:rsid w:val="004012BD"/>
    <w:rsid w:val="00401441"/>
    <w:rsid w:val="0040170B"/>
    <w:rsid w:val="004027BF"/>
    <w:rsid w:val="004028E2"/>
    <w:rsid w:val="00403BAC"/>
    <w:rsid w:val="00405617"/>
    <w:rsid w:val="004057D1"/>
    <w:rsid w:val="0040584C"/>
    <w:rsid w:val="004066FB"/>
    <w:rsid w:val="0040693B"/>
    <w:rsid w:val="00406F49"/>
    <w:rsid w:val="0040748F"/>
    <w:rsid w:val="00407503"/>
    <w:rsid w:val="004079BA"/>
    <w:rsid w:val="0041023A"/>
    <w:rsid w:val="0041065E"/>
    <w:rsid w:val="004135DE"/>
    <w:rsid w:val="004135F0"/>
    <w:rsid w:val="004136A9"/>
    <w:rsid w:val="00413B45"/>
    <w:rsid w:val="00413BD5"/>
    <w:rsid w:val="00413F2F"/>
    <w:rsid w:val="00414C05"/>
    <w:rsid w:val="00414EB8"/>
    <w:rsid w:val="00414EE3"/>
    <w:rsid w:val="00415240"/>
    <w:rsid w:val="004153D9"/>
    <w:rsid w:val="00415959"/>
    <w:rsid w:val="00416028"/>
    <w:rsid w:val="00416C9A"/>
    <w:rsid w:val="00417204"/>
    <w:rsid w:val="00417250"/>
    <w:rsid w:val="00417F05"/>
    <w:rsid w:val="00417FE5"/>
    <w:rsid w:val="00420146"/>
    <w:rsid w:val="00421804"/>
    <w:rsid w:val="00423287"/>
    <w:rsid w:val="0042362A"/>
    <w:rsid w:val="00423A1E"/>
    <w:rsid w:val="004241E1"/>
    <w:rsid w:val="004248D3"/>
    <w:rsid w:val="0042512D"/>
    <w:rsid w:val="00425E7A"/>
    <w:rsid w:val="004262CC"/>
    <w:rsid w:val="00426BDF"/>
    <w:rsid w:val="00427998"/>
    <w:rsid w:val="00427A55"/>
    <w:rsid w:val="00427B80"/>
    <w:rsid w:val="00427D21"/>
    <w:rsid w:val="00430050"/>
    <w:rsid w:val="00430273"/>
    <w:rsid w:val="00431481"/>
    <w:rsid w:val="00431CB0"/>
    <w:rsid w:val="00432175"/>
    <w:rsid w:val="00432464"/>
    <w:rsid w:val="0043250F"/>
    <w:rsid w:val="00433667"/>
    <w:rsid w:val="00433C7D"/>
    <w:rsid w:val="00433D73"/>
    <w:rsid w:val="0043452D"/>
    <w:rsid w:val="004349A1"/>
    <w:rsid w:val="00434F11"/>
    <w:rsid w:val="004351C6"/>
    <w:rsid w:val="0043528B"/>
    <w:rsid w:val="004356CA"/>
    <w:rsid w:val="004358C7"/>
    <w:rsid w:val="004365C2"/>
    <w:rsid w:val="00436729"/>
    <w:rsid w:val="00437985"/>
    <w:rsid w:val="0044078C"/>
    <w:rsid w:val="00440F0D"/>
    <w:rsid w:val="00440FE4"/>
    <w:rsid w:val="004415D2"/>
    <w:rsid w:val="00441CA1"/>
    <w:rsid w:val="00441D59"/>
    <w:rsid w:val="00442345"/>
    <w:rsid w:val="004434E3"/>
    <w:rsid w:val="00444288"/>
    <w:rsid w:val="00444354"/>
    <w:rsid w:val="004445E1"/>
    <w:rsid w:val="00444689"/>
    <w:rsid w:val="004449B2"/>
    <w:rsid w:val="00444E7C"/>
    <w:rsid w:val="00444E8B"/>
    <w:rsid w:val="004455A9"/>
    <w:rsid w:val="00445D52"/>
    <w:rsid w:val="00445ED9"/>
    <w:rsid w:val="00446F94"/>
    <w:rsid w:val="004474E3"/>
    <w:rsid w:val="0044750E"/>
    <w:rsid w:val="00447D39"/>
    <w:rsid w:val="00447E26"/>
    <w:rsid w:val="00447EA0"/>
    <w:rsid w:val="00447EB6"/>
    <w:rsid w:val="004502AE"/>
    <w:rsid w:val="00450CAB"/>
    <w:rsid w:val="00451F35"/>
    <w:rsid w:val="00451FD6"/>
    <w:rsid w:val="004522D0"/>
    <w:rsid w:val="00452309"/>
    <w:rsid w:val="00452E9A"/>
    <w:rsid w:val="00452F11"/>
    <w:rsid w:val="00453058"/>
    <w:rsid w:val="00453569"/>
    <w:rsid w:val="00453AD9"/>
    <w:rsid w:val="0045471A"/>
    <w:rsid w:val="00454848"/>
    <w:rsid w:val="004550B9"/>
    <w:rsid w:val="00455364"/>
    <w:rsid w:val="00455600"/>
    <w:rsid w:val="00455789"/>
    <w:rsid w:val="00455ACB"/>
    <w:rsid w:val="0045681E"/>
    <w:rsid w:val="0045712A"/>
    <w:rsid w:val="004574CB"/>
    <w:rsid w:val="004575AD"/>
    <w:rsid w:val="00460FB6"/>
    <w:rsid w:val="0046129E"/>
    <w:rsid w:val="00461417"/>
    <w:rsid w:val="00461946"/>
    <w:rsid w:val="0046212D"/>
    <w:rsid w:val="004621AD"/>
    <w:rsid w:val="004627B2"/>
    <w:rsid w:val="004628D9"/>
    <w:rsid w:val="00462C9A"/>
    <w:rsid w:val="00462F00"/>
    <w:rsid w:val="00462F2C"/>
    <w:rsid w:val="0046354F"/>
    <w:rsid w:val="00463DB0"/>
    <w:rsid w:val="00464259"/>
    <w:rsid w:val="00464720"/>
    <w:rsid w:val="00464D1B"/>
    <w:rsid w:val="00464F90"/>
    <w:rsid w:val="004654CC"/>
    <w:rsid w:val="00465EE7"/>
    <w:rsid w:val="004666FF"/>
    <w:rsid w:val="0046682A"/>
    <w:rsid w:val="00466A65"/>
    <w:rsid w:val="00467BC3"/>
    <w:rsid w:val="00467D18"/>
    <w:rsid w:val="00467D45"/>
    <w:rsid w:val="00470631"/>
    <w:rsid w:val="0047089C"/>
    <w:rsid w:val="00470F87"/>
    <w:rsid w:val="0047111D"/>
    <w:rsid w:val="00471C08"/>
    <w:rsid w:val="00471C28"/>
    <w:rsid w:val="00471CDD"/>
    <w:rsid w:val="00471F3A"/>
    <w:rsid w:val="00472865"/>
    <w:rsid w:val="0047306A"/>
    <w:rsid w:val="00473B4F"/>
    <w:rsid w:val="00473D67"/>
    <w:rsid w:val="00473FE5"/>
    <w:rsid w:val="00474B86"/>
    <w:rsid w:val="0047519C"/>
    <w:rsid w:val="00475376"/>
    <w:rsid w:val="00475DD5"/>
    <w:rsid w:val="00476056"/>
    <w:rsid w:val="0047623B"/>
    <w:rsid w:val="0047627F"/>
    <w:rsid w:val="00476472"/>
    <w:rsid w:val="00476912"/>
    <w:rsid w:val="00477F3E"/>
    <w:rsid w:val="00481859"/>
    <w:rsid w:val="0048200C"/>
    <w:rsid w:val="00482090"/>
    <w:rsid w:val="00482B18"/>
    <w:rsid w:val="00482E8D"/>
    <w:rsid w:val="00483023"/>
    <w:rsid w:val="0048310B"/>
    <w:rsid w:val="004838A3"/>
    <w:rsid w:val="00485550"/>
    <w:rsid w:val="004859F2"/>
    <w:rsid w:val="00485D3F"/>
    <w:rsid w:val="004860B3"/>
    <w:rsid w:val="004873CF"/>
    <w:rsid w:val="00487AB6"/>
    <w:rsid w:val="004900F7"/>
    <w:rsid w:val="004907BE"/>
    <w:rsid w:val="004911CB"/>
    <w:rsid w:val="00491676"/>
    <w:rsid w:val="00492125"/>
    <w:rsid w:val="00492295"/>
    <w:rsid w:val="0049299D"/>
    <w:rsid w:val="00493DEC"/>
    <w:rsid w:val="0049456A"/>
    <w:rsid w:val="00495188"/>
    <w:rsid w:val="00495531"/>
    <w:rsid w:val="00496545"/>
    <w:rsid w:val="004972E9"/>
    <w:rsid w:val="004A0441"/>
    <w:rsid w:val="004A07D2"/>
    <w:rsid w:val="004A083D"/>
    <w:rsid w:val="004A0999"/>
    <w:rsid w:val="004A120A"/>
    <w:rsid w:val="004A1385"/>
    <w:rsid w:val="004A1CC8"/>
    <w:rsid w:val="004A43AF"/>
    <w:rsid w:val="004A4571"/>
    <w:rsid w:val="004A51A2"/>
    <w:rsid w:val="004A5712"/>
    <w:rsid w:val="004A5F44"/>
    <w:rsid w:val="004A64A9"/>
    <w:rsid w:val="004A64FE"/>
    <w:rsid w:val="004A659A"/>
    <w:rsid w:val="004A69B0"/>
    <w:rsid w:val="004A6CBB"/>
    <w:rsid w:val="004A6D5B"/>
    <w:rsid w:val="004A6DA8"/>
    <w:rsid w:val="004A7776"/>
    <w:rsid w:val="004A7BD3"/>
    <w:rsid w:val="004A7DC5"/>
    <w:rsid w:val="004B08A5"/>
    <w:rsid w:val="004B0B8D"/>
    <w:rsid w:val="004B0C5E"/>
    <w:rsid w:val="004B0D15"/>
    <w:rsid w:val="004B11A6"/>
    <w:rsid w:val="004B11EF"/>
    <w:rsid w:val="004B17B4"/>
    <w:rsid w:val="004B1977"/>
    <w:rsid w:val="004B1B82"/>
    <w:rsid w:val="004B1DDF"/>
    <w:rsid w:val="004B2111"/>
    <w:rsid w:val="004B24CA"/>
    <w:rsid w:val="004B2E8A"/>
    <w:rsid w:val="004B31D2"/>
    <w:rsid w:val="004B472E"/>
    <w:rsid w:val="004B4D50"/>
    <w:rsid w:val="004B5911"/>
    <w:rsid w:val="004B5B6E"/>
    <w:rsid w:val="004B5BF1"/>
    <w:rsid w:val="004B62E4"/>
    <w:rsid w:val="004B6DCD"/>
    <w:rsid w:val="004B6EC8"/>
    <w:rsid w:val="004B752F"/>
    <w:rsid w:val="004C049C"/>
    <w:rsid w:val="004C0691"/>
    <w:rsid w:val="004C0BE0"/>
    <w:rsid w:val="004C1453"/>
    <w:rsid w:val="004C1E3A"/>
    <w:rsid w:val="004C1EFF"/>
    <w:rsid w:val="004C2277"/>
    <w:rsid w:val="004C31F9"/>
    <w:rsid w:val="004C3486"/>
    <w:rsid w:val="004C3A6A"/>
    <w:rsid w:val="004C3BC7"/>
    <w:rsid w:val="004C4509"/>
    <w:rsid w:val="004C49AF"/>
    <w:rsid w:val="004C4B9F"/>
    <w:rsid w:val="004C5001"/>
    <w:rsid w:val="004C54EF"/>
    <w:rsid w:val="004C55F1"/>
    <w:rsid w:val="004C58BA"/>
    <w:rsid w:val="004C5CC6"/>
    <w:rsid w:val="004C643C"/>
    <w:rsid w:val="004C6C4A"/>
    <w:rsid w:val="004C71D6"/>
    <w:rsid w:val="004C7274"/>
    <w:rsid w:val="004C79DF"/>
    <w:rsid w:val="004C7FE8"/>
    <w:rsid w:val="004D06DC"/>
    <w:rsid w:val="004D09F0"/>
    <w:rsid w:val="004D0B96"/>
    <w:rsid w:val="004D0C97"/>
    <w:rsid w:val="004D0E14"/>
    <w:rsid w:val="004D1AA0"/>
    <w:rsid w:val="004D1E1F"/>
    <w:rsid w:val="004D2005"/>
    <w:rsid w:val="004D2AA9"/>
    <w:rsid w:val="004D2B1F"/>
    <w:rsid w:val="004D2D10"/>
    <w:rsid w:val="004D3079"/>
    <w:rsid w:val="004D366C"/>
    <w:rsid w:val="004D44DE"/>
    <w:rsid w:val="004D4DD8"/>
    <w:rsid w:val="004D5330"/>
    <w:rsid w:val="004D6B71"/>
    <w:rsid w:val="004D6E2A"/>
    <w:rsid w:val="004D7E4B"/>
    <w:rsid w:val="004D7FA6"/>
    <w:rsid w:val="004E11A2"/>
    <w:rsid w:val="004E1F3A"/>
    <w:rsid w:val="004E2634"/>
    <w:rsid w:val="004E283B"/>
    <w:rsid w:val="004E29ED"/>
    <w:rsid w:val="004E342C"/>
    <w:rsid w:val="004E35E7"/>
    <w:rsid w:val="004E3A53"/>
    <w:rsid w:val="004E3D81"/>
    <w:rsid w:val="004E3F7E"/>
    <w:rsid w:val="004E4134"/>
    <w:rsid w:val="004E4265"/>
    <w:rsid w:val="004E43F1"/>
    <w:rsid w:val="004E48EB"/>
    <w:rsid w:val="004E6178"/>
    <w:rsid w:val="004E618F"/>
    <w:rsid w:val="004E675F"/>
    <w:rsid w:val="004E73E9"/>
    <w:rsid w:val="004E7EE4"/>
    <w:rsid w:val="004F0309"/>
    <w:rsid w:val="004F04E0"/>
    <w:rsid w:val="004F0BD4"/>
    <w:rsid w:val="004F0D0A"/>
    <w:rsid w:val="004F107D"/>
    <w:rsid w:val="004F15FE"/>
    <w:rsid w:val="004F18D1"/>
    <w:rsid w:val="004F1FED"/>
    <w:rsid w:val="004F277E"/>
    <w:rsid w:val="004F32C3"/>
    <w:rsid w:val="004F37FB"/>
    <w:rsid w:val="004F40BC"/>
    <w:rsid w:val="004F40D3"/>
    <w:rsid w:val="004F487A"/>
    <w:rsid w:val="004F4CA5"/>
    <w:rsid w:val="004F4EB4"/>
    <w:rsid w:val="004F637E"/>
    <w:rsid w:val="004F6F73"/>
    <w:rsid w:val="004F71E4"/>
    <w:rsid w:val="00500B7C"/>
    <w:rsid w:val="00500CFF"/>
    <w:rsid w:val="005013DB"/>
    <w:rsid w:val="00501417"/>
    <w:rsid w:val="005015E1"/>
    <w:rsid w:val="0050169D"/>
    <w:rsid w:val="00501D4E"/>
    <w:rsid w:val="005030F0"/>
    <w:rsid w:val="005031C2"/>
    <w:rsid w:val="00503EBC"/>
    <w:rsid w:val="00503EF4"/>
    <w:rsid w:val="00504043"/>
    <w:rsid w:val="00505376"/>
    <w:rsid w:val="00505D81"/>
    <w:rsid w:val="0050636A"/>
    <w:rsid w:val="0050652B"/>
    <w:rsid w:val="005066F1"/>
    <w:rsid w:val="005067CA"/>
    <w:rsid w:val="00506F36"/>
    <w:rsid w:val="005074F2"/>
    <w:rsid w:val="0050752B"/>
    <w:rsid w:val="005077E6"/>
    <w:rsid w:val="00507B4D"/>
    <w:rsid w:val="00507BB1"/>
    <w:rsid w:val="00510373"/>
    <w:rsid w:val="00511113"/>
    <w:rsid w:val="00511146"/>
    <w:rsid w:val="00512376"/>
    <w:rsid w:val="00512B39"/>
    <w:rsid w:val="00513643"/>
    <w:rsid w:val="00513749"/>
    <w:rsid w:val="00513944"/>
    <w:rsid w:val="005148BD"/>
    <w:rsid w:val="00514B34"/>
    <w:rsid w:val="005150A2"/>
    <w:rsid w:val="00515808"/>
    <w:rsid w:val="0051606B"/>
    <w:rsid w:val="0051659B"/>
    <w:rsid w:val="005209F1"/>
    <w:rsid w:val="00520B29"/>
    <w:rsid w:val="00520BC9"/>
    <w:rsid w:val="005213BA"/>
    <w:rsid w:val="0052192E"/>
    <w:rsid w:val="00521D6B"/>
    <w:rsid w:val="0052279E"/>
    <w:rsid w:val="00523617"/>
    <w:rsid w:val="00523748"/>
    <w:rsid w:val="00523ABA"/>
    <w:rsid w:val="005246BB"/>
    <w:rsid w:val="00525436"/>
    <w:rsid w:val="005255CF"/>
    <w:rsid w:val="0052597D"/>
    <w:rsid w:val="00525F1F"/>
    <w:rsid w:val="0052666B"/>
    <w:rsid w:val="00526691"/>
    <w:rsid w:val="0052692E"/>
    <w:rsid w:val="0052758A"/>
    <w:rsid w:val="005278E7"/>
    <w:rsid w:val="00527958"/>
    <w:rsid w:val="005279B8"/>
    <w:rsid w:val="00527C30"/>
    <w:rsid w:val="00530B94"/>
    <w:rsid w:val="00531287"/>
    <w:rsid w:val="0053133C"/>
    <w:rsid w:val="00531598"/>
    <w:rsid w:val="00531A2B"/>
    <w:rsid w:val="00531D65"/>
    <w:rsid w:val="00532420"/>
    <w:rsid w:val="00532597"/>
    <w:rsid w:val="00532841"/>
    <w:rsid w:val="0053292B"/>
    <w:rsid w:val="0053297E"/>
    <w:rsid w:val="0053408B"/>
    <w:rsid w:val="00534357"/>
    <w:rsid w:val="0053498B"/>
    <w:rsid w:val="00534E50"/>
    <w:rsid w:val="005359EF"/>
    <w:rsid w:val="00535A03"/>
    <w:rsid w:val="00535E88"/>
    <w:rsid w:val="00536236"/>
    <w:rsid w:val="005363BB"/>
    <w:rsid w:val="00536732"/>
    <w:rsid w:val="0053694D"/>
    <w:rsid w:val="005371D3"/>
    <w:rsid w:val="0053728A"/>
    <w:rsid w:val="00537DF6"/>
    <w:rsid w:val="00540B85"/>
    <w:rsid w:val="00540EB5"/>
    <w:rsid w:val="00540F5E"/>
    <w:rsid w:val="00541201"/>
    <w:rsid w:val="005416C8"/>
    <w:rsid w:val="00541D88"/>
    <w:rsid w:val="00541E16"/>
    <w:rsid w:val="005438AE"/>
    <w:rsid w:val="00544ACF"/>
    <w:rsid w:val="005451B4"/>
    <w:rsid w:val="00545AB6"/>
    <w:rsid w:val="00546221"/>
    <w:rsid w:val="0054677E"/>
    <w:rsid w:val="00546F8E"/>
    <w:rsid w:val="00547357"/>
    <w:rsid w:val="005504B1"/>
    <w:rsid w:val="005509BD"/>
    <w:rsid w:val="00550D58"/>
    <w:rsid w:val="00550EC0"/>
    <w:rsid w:val="005513BA"/>
    <w:rsid w:val="005517B3"/>
    <w:rsid w:val="005521A2"/>
    <w:rsid w:val="005522D7"/>
    <w:rsid w:val="00552A92"/>
    <w:rsid w:val="00552AF8"/>
    <w:rsid w:val="00552C7F"/>
    <w:rsid w:val="005533E7"/>
    <w:rsid w:val="00553534"/>
    <w:rsid w:val="00553C12"/>
    <w:rsid w:val="00554A53"/>
    <w:rsid w:val="00554E7B"/>
    <w:rsid w:val="0055543E"/>
    <w:rsid w:val="00555E24"/>
    <w:rsid w:val="00556661"/>
    <w:rsid w:val="00557064"/>
    <w:rsid w:val="005603C3"/>
    <w:rsid w:val="00561047"/>
    <w:rsid w:val="005612B8"/>
    <w:rsid w:val="00561C98"/>
    <w:rsid w:val="00561D82"/>
    <w:rsid w:val="00562476"/>
    <w:rsid w:val="00562FBB"/>
    <w:rsid w:val="0056311E"/>
    <w:rsid w:val="005635EC"/>
    <w:rsid w:val="0056386B"/>
    <w:rsid w:val="00563D77"/>
    <w:rsid w:val="00563F77"/>
    <w:rsid w:val="0056445A"/>
    <w:rsid w:val="00564B73"/>
    <w:rsid w:val="0056537F"/>
    <w:rsid w:val="00566698"/>
    <w:rsid w:val="00566BF6"/>
    <w:rsid w:val="00566C7F"/>
    <w:rsid w:val="0056703E"/>
    <w:rsid w:val="00567169"/>
    <w:rsid w:val="00567690"/>
    <w:rsid w:val="00567B7A"/>
    <w:rsid w:val="0057015B"/>
    <w:rsid w:val="005702C5"/>
    <w:rsid w:val="00570BB9"/>
    <w:rsid w:val="00571A3D"/>
    <w:rsid w:val="00571B4B"/>
    <w:rsid w:val="00571C28"/>
    <w:rsid w:val="00571C8B"/>
    <w:rsid w:val="00571E14"/>
    <w:rsid w:val="00571E28"/>
    <w:rsid w:val="00571EF3"/>
    <w:rsid w:val="005722E9"/>
    <w:rsid w:val="00572B9B"/>
    <w:rsid w:val="00572CE2"/>
    <w:rsid w:val="005732FA"/>
    <w:rsid w:val="0057366B"/>
    <w:rsid w:val="00573A36"/>
    <w:rsid w:val="00573C8F"/>
    <w:rsid w:val="00573F96"/>
    <w:rsid w:val="00574064"/>
    <w:rsid w:val="005743AC"/>
    <w:rsid w:val="005744C4"/>
    <w:rsid w:val="00574D0A"/>
    <w:rsid w:val="00575178"/>
    <w:rsid w:val="00575569"/>
    <w:rsid w:val="005756D0"/>
    <w:rsid w:val="00575B2F"/>
    <w:rsid w:val="00575E2F"/>
    <w:rsid w:val="005760E6"/>
    <w:rsid w:val="0057636E"/>
    <w:rsid w:val="005763D0"/>
    <w:rsid w:val="005769EA"/>
    <w:rsid w:val="00576D63"/>
    <w:rsid w:val="005770EC"/>
    <w:rsid w:val="005771D8"/>
    <w:rsid w:val="00577281"/>
    <w:rsid w:val="00577EFC"/>
    <w:rsid w:val="005805D6"/>
    <w:rsid w:val="00581763"/>
    <w:rsid w:val="005817DA"/>
    <w:rsid w:val="005821FD"/>
    <w:rsid w:val="0058251D"/>
    <w:rsid w:val="005825DB"/>
    <w:rsid w:val="00582BCD"/>
    <w:rsid w:val="005836BC"/>
    <w:rsid w:val="00583885"/>
    <w:rsid w:val="00585246"/>
    <w:rsid w:val="0058551A"/>
    <w:rsid w:val="0058570E"/>
    <w:rsid w:val="00585BF3"/>
    <w:rsid w:val="00585DFF"/>
    <w:rsid w:val="005863E0"/>
    <w:rsid w:val="00586CCE"/>
    <w:rsid w:val="00590337"/>
    <w:rsid w:val="005903B5"/>
    <w:rsid w:val="005905EB"/>
    <w:rsid w:val="00590665"/>
    <w:rsid w:val="00590B11"/>
    <w:rsid w:val="00590C9F"/>
    <w:rsid w:val="00590E6F"/>
    <w:rsid w:val="005910EE"/>
    <w:rsid w:val="00591777"/>
    <w:rsid w:val="0059192A"/>
    <w:rsid w:val="00591CA6"/>
    <w:rsid w:val="0059301C"/>
    <w:rsid w:val="005933BD"/>
    <w:rsid w:val="0059362C"/>
    <w:rsid w:val="00593EFE"/>
    <w:rsid w:val="00594261"/>
    <w:rsid w:val="00594414"/>
    <w:rsid w:val="005946A5"/>
    <w:rsid w:val="0059546E"/>
    <w:rsid w:val="00595BA0"/>
    <w:rsid w:val="00595E5F"/>
    <w:rsid w:val="005962D4"/>
    <w:rsid w:val="0059657E"/>
    <w:rsid w:val="005969D2"/>
    <w:rsid w:val="0059705E"/>
    <w:rsid w:val="0059733F"/>
    <w:rsid w:val="00597EC9"/>
    <w:rsid w:val="00597F85"/>
    <w:rsid w:val="005A0007"/>
    <w:rsid w:val="005A0497"/>
    <w:rsid w:val="005A07C9"/>
    <w:rsid w:val="005A1634"/>
    <w:rsid w:val="005A218B"/>
    <w:rsid w:val="005A220F"/>
    <w:rsid w:val="005A2D3F"/>
    <w:rsid w:val="005A3223"/>
    <w:rsid w:val="005A3661"/>
    <w:rsid w:val="005A3F6B"/>
    <w:rsid w:val="005A4461"/>
    <w:rsid w:val="005A4AF8"/>
    <w:rsid w:val="005A4CC6"/>
    <w:rsid w:val="005A4F9D"/>
    <w:rsid w:val="005A5141"/>
    <w:rsid w:val="005A5B24"/>
    <w:rsid w:val="005A6DAE"/>
    <w:rsid w:val="005A6DB2"/>
    <w:rsid w:val="005A78E9"/>
    <w:rsid w:val="005A7B29"/>
    <w:rsid w:val="005A7C72"/>
    <w:rsid w:val="005B0623"/>
    <w:rsid w:val="005B1006"/>
    <w:rsid w:val="005B173C"/>
    <w:rsid w:val="005B1AC0"/>
    <w:rsid w:val="005B1E1F"/>
    <w:rsid w:val="005B2C82"/>
    <w:rsid w:val="005B3CB2"/>
    <w:rsid w:val="005B3F3F"/>
    <w:rsid w:val="005B4101"/>
    <w:rsid w:val="005B45C9"/>
    <w:rsid w:val="005B4843"/>
    <w:rsid w:val="005B4C83"/>
    <w:rsid w:val="005B516F"/>
    <w:rsid w:val="005B5527"/>
    <w:rsid w:val="005B5BDA"/>
    <w:rsid w:val="005B60E6"/>
    <w:rsid w:val="005B62F7"/>
    <w:rsid w:val="005B741D"/>
    <w:rsid w:val="005B7776"/>
    <w:rsid w:val="005C04C5"/>
    <w:rsid w:val="005C0B45"/>
    <w:rsid w:val="005C0E9D"/>
    <w:rsid w:val="005C0FBA"/>
    <w:rsid w:val="005C10B8"/>
    <w:rsid w:val="005C21A4"/>
    <w:rsid w:val="005C2476"/>
    <w:rsid w:val="005C2A4C"/>
    <w:rsid w:val="005C2BDE"/>
    <w:rsid w:val="005C2C60"/>
    <w:rsid w:val="005C2C97"/>
    <w:rsid w:val="005C2EE0"/>
    <w:rsid w:val="005C3629"/>
    <w:rsid w:val="005C3637"/>
    <w:rsid w:val="005C3CBC"/>
    <w:rsid w:val="005C4312"/>
    <w:rsid w:val="005C444A"/>
    <w:rsid w:val="005C48D9"/>
    <w:rsid w:val="005C4E62"/>
    <w:rsid w:val="005C57E9"/>
    <w:rsid w:val="005C6883"/>
    <w:rsid w:val="005C6F26"/>
    <w:rsid w:val="005C7166"/>
    <w:rsid w:val="005C7B5A"/>
    <w:rsid w:val="005C7CC0"/>
    <w:rsid w:val="005C7FD2"/>
    <w:rsid w:val="005D04D2"/>
    <w:rsid w:val="005D0A1C"/>
    <w:rsid w:val="005D0CCA"/>
    <w:rsid w:val="005D0FD4"/>
    <w:rsid w:val="005D1B1E"/>
    <w:rsid w:val="005D1BC7"/>
    <w:rsid w:val="005D2139"/>
    <w:rsid w:val="005D22D7"/>
    <w:rsid w:val="005D277E"/>
    <w:rsid w:val="005D2A67"/>
    <w:rsid w:val="005D2EFC"/>
    <w:rsid w:val="005D300B"/>
    <w:rsid w:val="005D303E"/>
    <w:rsid w:val="005D3D0D"/>
    <w:rsid w:val="005D539B"/>
    <w:rsid w:val="005D5F52"/>
    <w:rsid w:val="005D655F"/>
    <w:rsid w:val="005D6AE1"/>
    <w:rsid w:val="005D7075"/>
    <w:rsid w:val="005D70E6"/>
    <w:rsid w:val="005E037B"/>
    <w:rsid w:val="005E0865"/>
    <w:rsid w:val="005E0D87"/>
    <w:rsid w:val="005E2472"/>
    <w:rsid w:val="005E25D0"/>
    <w:rsid w:val="005E34A0"/>
    <w:rsid w:val="005E3700"/>
    <w:rsid w:val="005E452B"/>
    <w:rsid w:val="005E46CA"/>
    <w:rsid w:val="005E495F"/>
    <w:rsid w:val="005E4A04"/>
    <w:rsid w:val="005E5153"/>
    <w:rsid w:val="005E55DA"/>
    <w:rsid w:val="005E55E4"/>
    <w:rsid w:val="005E5A56"/>
    <w:rsid w:val="005E6341"/>
    <w:rsid w:val="005E6950"/>
    <w:rsid w:val="005E7C27"/>
    <w:rsid w:val="005F055A"/>
    <w:rsid w:val="005F06CE"/>
    <w:rsid w:val="005F10E4"/>
    <w:rsid w:val="005F143F"/>
    <w:rsid w:val="005F1641"/>
    <w:rsid w:val="005F196A"/>
    <w:rsid w:val="005F1B4D"/>
    <w:rsid w:val="005F1F48"/>
    <w:rsid w:val="005F1FC9"/>
    <w:rsid w:val="005F21B0"/>
    <w:rsid w:val="005F2694"/>
    <w:rsid w:val="005F28F8"/>
    <w:rsid w:val="005F2A6F"/>
    <w:rsid w:val="005F2BA0"/>
    <w:rsid w:val="005F2FFF"/>
    <w:rsid w:val="005F36AC"/>
    <w:rsid w:val="005F38C1"/>
    <w:rsid w:val="005F3973"/>
    <w:rsid w:val="005F3E2A"/>
    <w:rsid w:val="005F3E5A"/>
    <w:rsid w:val="005F42EC"/>
    <w:rsid w:val="005F4436"/>
    <w:rsid w:val="005F52ED"/>
    <w:rsid w:val="005F5D3C"/>
    <w:rsid w:val="005F656C"/>
    <w:rsid w:val="005F6B97"/>
    <w:rsid w:val="005F6F63"/>
    <w:rsid w:val="005F76B9"/>
    <w:rsid w:val="005F7D7F"/>
    <w:rsid w:val="0060030D"/>
    <w:rsid w:val="006004C2"/>
    <w:rsid w:val="0060087B"/>
    <w:rsid w:val="00600CE1"/>
    <w:rsid w:val="00600F1E"/>
    <w:rsid w:val="006012EA"/>
    <w:rsid w:val="00601E86"/>
    <w:rsid w:val="006020EF"/>
    <w:rsid w:val="0060297F"/>
    <w:rsid w:val="00603150"/>
    <w:rsid w:val="00603576"/>
    <w:rsid w:val="00604457"/>
    <w:rsid w:val="00604656"/>
    <w:rsid w:val="00604F9C"/>
    <w:rsid w:val="00605039"/>
    <w:rsid w:val="0060567C"/>
    <w:rsid w:val="0060699D"/>
    <w:rsid w:val="006069E3"/>
    <w:rsid w:val="006074C0"/>
    <w:rsid w:val="006075CC"/>
    <w:rsid w:val="00611A27"/>
    <w:rsid w:val="00611DA2"/>
    <w:rsid w:val="006124B5"/>
    <w:rsid w:val="006126B3"/>
    <w:rsid w:val="00612C14"/>
    <w:rsid w:val="00612DC7"/>
    <w:rsid w:val="0061372D"/>
    <w:rsid w:val="006141F2"/>
    <w:rsid w:val="0061456C"/>
    <w:rsid w:val="006148E3"/>
    <w:rsid w:val="00615203"/>
    <w:rsid w:val="00615A82"/>
    <w:rsid w:val="00615FC0"/>
    <w:rsid w:val="00616FD4"/>
    <w:rsid w:val="006205EF"/>
    <w:rsid w:val="00620AFA"/>
    <w:rsid w:val="00620B3B"/>
    <w:rsid w:val="00621C5E"/>
    <w:rsid w:val="00621E61"/>
    <w:rsid w:val="006225EE"/>
    <w:rsid w:val="00622AC1"/>
    <w:rsid w:val="00622DA1"/>
    <w:rsid w:val="00622F02"/>
    <w:rsid w:val="006230E5"/>
    <w:rsid w:val="006240DF"/>
    <w:rsid w:val="0062446F"/>
    <w:rsid w:val="00624E24"/>
    <w:rsid w:val="00625E18"/>
    <w:rsid w:val="00625E32"/>
    <w:rsid w:val="006261F7"/>
    <w:rsid w:val="00626224"/>
    <w:rsid w:val="0062639E"/>
    <w:rsid w:val="006265A6"/>
    <w:rsid w:val="006273E4"/>
    <w:rsid w:val="00627F40"/>
    <w:rsid w:val="00630033"/>
    <w:rsid w:val="0063026B"/>
    <w:rsid w:val="006304A0"/>
    <w:rsid w:val="00630885"/>
    <w:rsid w:val="006309A2"/>
    <w:rsid w:val="00630A47"/>
    <w:rsid w:val="00630D25"/>
    <w:rsid w:val="00630EF3"/>
    <w:rsid w:val="0063127E"/>
    <w:rsid w:val="006322AB"/>
    <w:rsid w:val="00632430"/>
    <w:rsid w:val="0063262B"/>
    <w:rsid w:val="00632851"/>
    <w:rsid w:val="00632D32"/>
    <w:rsid w:val="006335B0"/>
    <w:rsid w:val="0063415E"/>
    <w:rsid w:val="00634597"/>
    <w:rsid w:val="00635038"/>
    <w:rsid w:val="006350E4"/>
    <w:rsid w:val="00635418"/>
    <w:rsid w:val="006355B7"/>
    <w:rsid w:val="00635E9F"/>
    <w:rsid w:val="00636F35"/>
    <w:rsid w:val="00637993"/>
    <w:rsid w:val="0064007B"/>
    <w:rsid w:val="006405B8"/>
    <w:rsid w:val="00640C12"/>
    <w:rsid w:val="00640E6D"/>
    <w:rsid w:val="00641999"/>
    <w:rsid w:val="00641A35"/>
    <w:rsid w:val="00641B30"/>
    <w:rsid w:val="00641EFA"/>
    <w:rsid w:val="00641FB4"/>
    <w:rsid w:val="006422B2"/>
    <w:rsid w:val="00642361"/>
    <w:rsid w:val="00642402"/>
    <w:rsid w:val="006424A5"/>
    <w:rsid w:val="006424C1"/>
    <w:rsid w:val="0064267E"/>
    <w:rsid w:val="00642933"/>
    <w:rsid w:val="00642FE7"/>
    <w:rsid w:val="006439DF"/>
    <w:rsid w:val="00643EBF"/>
    <w:rsid w:val="00644366"/>
    <w:rsid w:val="00645290"/>
    <w:rsid w:val="006459BA"/>
    <w:rsid w:val="00645D74"/>
    <w:rsid w:val="006462CD"/>
    <w:rsid w:val="0064659A"/>
    <w:rsid w:val="00646C1B"/>
    <w:rsid w:val="00646C38"/>
    <w:rsid w:val="00647632"/>
    <w:rsid w:val="00647B2F"/>
    <w:rsid w:val="00647DB3"/>
    <w:rsid w:val="00647E03"/>
    <w:rsid w:val="00650EE3"/>
    <w:rsid w:val="00651670"/>
    <w:rsid w:val="006518C0"/>
    <w:rsid w:val="00652064"/>
    <w:rsid w:val="006528E6"/>
    <w:rsid w:val="00652DB0"/>
    <w:rsid w:val="00654258"/>
    <w:rsid w:val="0065463E"/>
    <w:rsid w:val="00654FAF"/>
    <w:rsid w:val="00655024"/>
    <w:rsid w:val="00655471"/>
    <w:rsid w:val="0065558C"/>
    <w:rsid w:val="00655AB5"/>
    <w:rsid w:val="00655E67"/>
    <w:rsid w:val="006563AC"/>
    <w:rsid w:val="00656B45"/>
    <w:rsid w:val="00656E8E"/>
    <w:rsid w:val="00657223"/>
    <w:rsid w:val="006579C8"/>
    <w:rsid w:val="006579DB"/>
    <w:rsid w:val="006608B8"/>
    <w:rsid w:val="00661F85"/>
    <w:rsid w:val="006620EC"/>
    <w:rsid w:val="00662C8B"/>
    <w:rsid w:val="00662F6B"/>
    <w:rsid w:val="00663473"/>
    <w:rsid w:val="0066388E"/>
    <w:rsid w:val="006638FC"/>
    <w:rsid w:val="00663CA8"/>
    <w:rsid w:val="00664818"/>
    <w:rsid w:val="00664A9E"/>
    <w:rsid w:val="006656DD"/>
    <w:rsid w:val="00665A64"/>
    <w:rsid w:val="00665D32"/>
    <w:rsid w:val="0066600B"/>
    <w:rsid w:val="00666242"/>
    <w:rsid w:val="006666FC"/>
    <w:rsid w:val="006667B2"/>
    <w:rsid w:val="00666A9E"/>
    <w:rsid w:val="00667B75"/>
    <w:rsid w:val="00667C32"/>
    <w:rsid w:val="00670297"/>
    <w:rsid w:val="00670333"/>
    <w:rsid w:val="006705C1"/>
    <w:rsid w:val="00670C49"/>
    <w:rsid w:val="00670E41"/>
    <w:rsid w:val="00671D7F"/>
    <w:rsid w:val="00671E68"/>
    <w:rsid w:val="006720FC"/>
    <w:rsid w:val="0067218D"/>
    <w:rsid w:val="00672365"/>
    <w:rsid w:val="00672969"/>
    <w:rsid w:val="00672F93"/>
    <w:rsid w:val="006733BA"/>
    <w:rsid w:val="00673467"/>
    <w:rsid w:val="00674533"/>
    <w:rsid w:val="006749FB"/>
    <w:rsid w:val="0067509F"/>
    <w:rsid w:val="006751C6"/>
    <w:rsid w:val="00675FC1"/>
    <w:rsid w:val="00676B83"/>
    <w:rsid w:val="00676C7A"/>
    <w:rsid w:val="00677098"/>
    <w:rsid w:val="00677484"/>
    <w:rsid w:val="006774DF"/>
    <w:rsid w:val="00677568"/>
    <w:rsid w:val="00677AA2"/>
    <w:rsid w:val="006802B9"/>
    <w:rsid w:val="006804C2"/>
    <w:rsid w:val="0068070F"/>
    <w:rsid w:val="006814DF"/>
    <w:rsid w:val="00681B9F"/>
    <w:rsid w:val="00681E4F"/>
    <w:rsid w:val="00681FD7"/>
    <w:rsid w:val="00682145"/>
    <w:rsid w:val="006822D8"/>
    <w:rsid w:val="00682693"/>
    <w:rsid w:val="006828F0"/>
    <w:rsid w:val="0068295F"/>
    <w:rsid w:val="00682BBC"/>
    <w:rsid w:val="00682D13"/>
    <w:rsid w:val="00682ED4"/>
    <w:rsid w:val="00683A5B"/>
    <w:rsid w:val="00683AD3"/>
    <w:rsid w:val="00683B4C"/>
    <w:rsid w:val="00683BBD"/>
    <w:rsid w:val="00683C10"/>
    <w:rsid w:val="00684ABF"/>
    <w:rsid w:val="00685528"/>
    <w:rsid w:val="00685B7B"/>
    <w:rsid w:val="00686010"/>
    <w:rsid w:val="00686DA0"/>
    <w:rsid w:val="00686E0B"/>
    <w:rsid w:val="00686FB5"/>
    <w:rsid w:val="0068725A"/>
    <w:rsid w:val="00690C2D"/>
    <w:rsid w:val="0069107F"/>
    <w:rsid w:val="00691D72"/>
    <w:rsid w:val="00692215"/>
    <w:rsid w:val="00692247"/>
    <w:rsid w:val="00692431"/>
    <w:rsid w:val="0069339D"/>
    <w:rsid w:val="00693C01"/>
    <w:rsid w:val="006947EF"/>
    <w:rsid w:val="006953A5"/>
    <w:rsid w:val="00695D86"/>
    <w:rsid w:val="00695F43"/>
    <w:rsid w:val="00696199"/>
    <w:rsid w:val="00696202"/>
    <w:rsid w:val="00697F9A"/>
    <w:rsid w:val="006A02A2"/>
    <w:rsid w:val="006A0CB5"/>
    <w:rsid w:val="006A0EF6"/>
    <w:rsid w:val="006A13E0"/>
    <w:rsid w:val="006A15A6"/>
    <w:rsid w:val="006A1802"/>
    <w:rsid w:val="006A1B6D"/>
    <w:rsid w:val="006A22A7"/>
    <w:rsid w:val="006A2E28"/>
    <w:rsid w:val="006A3EF7"/>
    <w:rsid w:val="006A5BE2"/>
    <w:rsid w:val="006A6174"/>
    <w:rsid w:val="006A62E0"/>
    <w:rsid w:val="006A63E9"/>
    <w:rsid w:val="006A6783"/>
    <w:rsid w:val="006A7745"/>
    <w:rsid w:val="006A7980"/>
    <w:rsid w:val="006A7E1F"/>
    <w:rsid w:val="006B038E"/>
    <w:rsid w:val="006B05DF"/>
    <w:rsid w:val="006B06E8"/>
    <w:rsid w:val="006B13C0"/>
    <w:rsid w:val="006B206D"/>
    <w:rsid w:val="006B24BD"/>
    <w:rsid w:val="006B28F4"/>
    <w:rsid w:val="006B2BDC"/>
    <w:rsid w:val="006B2E8C"/>
    <w:rsid w:val="006B31E2"/>
    <w:rsid w:val="006B3C7D"/>
    <w:rsid w:val="006B3CFE"/>
    <w:rsid w:val="006B3DE0"/>
    <w:rsid w:val="006B3E4F"/>
    <w:rsid w:val="006B3F12"/>
    <w:rsid w:val="006B4540"/>
    <w:rsid w:val="006B4C3A"/>
    <w:rsid w:val="006B5154"/>
    <w:rsid w:val="006B526D"/>
    <w:rsid w:val="006B56C5"/>
    <w:rsid w:val="006B589C"/>
    <w:rsid w:val="006B5B2C"/>
    <w:rsid w:val="006B5FC4"/>
    <w:rsid w:val="006B7295"/>
    <w:rsid w:val="006B765A"/>
    <w:rsid w:val="006B78A7"/>
    <w:rsid w:val="006B7A2C"/>
    <w:rsid w:val="006B7D63"/>
    <w:rsid w:val="006B7F08"/>
    <w:rsid w:val="006B7FD3"/>
    <w:rsid w:val="006C01F9"/>
    <w:rsid w:val="006C056F"/>
    <w:rsid w:val="006C0F93"/>
    <w:rsid w:val="006C11A0"/>
    <w:rsid w:val="006C164C"/>
    <w:rsid w:val="006C1D35"/>
    <w:rsid w:val="006C1D4B"/>
    <w:rsid w:val="006C282B"/>
    <w:rsid w:val="006C300E"/>
    <w:rsid w:val="006C358C"/>
    <w:rsid w:val="006C3F9E"/>
    <w:rsid w:val="006C450C"/>
    <w:rsid w:val="006C70E5"/>
    <w:rsid w:val="006D005B"/>
    <w:rsid w:val="006D0B3E"/>
    <w:rsid w:val="006D124E"/>
    <w:rsid w:val="006D194C"/>
    <w:rsid w:val="006D1E75"/>
    <w:rsid w:val="006D2539"/>
    <w:rsid w:val="006D25BB"/>
    <w:rsid w:val="006D3915"/>
    <w:rsid w:val="006D3C20"/>
    <w:rsid w:val="006D4A16"/>
    <w:rsid w:val="006D4CF7"/>
    <w:rsid w:val="006D50FE"/>
    <w:rsid w:val="006D6399"/>
    <w:rsid w:val="006D6AEA"/>
    <w:rsid w:val="006D6C4B"/>
    <w:rsid w:val="006D6CED"/>
    <w:rsid w:val="006D6EF2"/>
    <w:rsid w:val="006D7269"/>
    <w:rsid w:val="006D7478"/>
    <w:rsid w:val="006D756C"/>
    <w:rsid w:val="006D7B51"/>
    <w:rsid w:val="006E04D7"/>
    <w:rsid w:val="006E068C"/>
    <w:rsid w:val="006E07BC"/>
    <w:rsid w:val="006E096B"/>
    <w:rsid w:val="006E169F"/>
    <w:rsid w:val="006E32CE"/>
    <w:rsid w:val="006E32E9"/>
    <w:rsid w:val="006E3416"/>
    <w:rsid w:val="006E4D00"/>
    <w:rsid w:val="006E4DD8"/>
    <w:rsid w:val="006E517E"/>
    <w:rsid w:val="006E6222"/>
    <w:rsid w:val="006E6666"/>
    <w:rsid w:val="006E7429"/>
    <w:rsid w:val="006E78F0"/>
    <w:rsid w:val="006E7C5D"/>
    <w:rsid w:val="006F01D5"/>
    <w:rsid w:val="006F07C7"/>
    <w:rsid w:val="006F0E0B"/>
    <w:rsid w:val="006F0F27"/>
    <w:rsid w:val="006F12E1"/>
    <w:rsid w:val="006F16D8"/>
    <w:rsid w:val="006F1FAB"/>
    <w:rsid w:val="006F2167"/>
    <w:rsid w:val="006F26C6"/>
    <w:rsid w:val="006F3C39"/>
    <w:rsid w:val="006F3D7D"/>
    <w:rsid w:val="006F4FF1"/>
    <w:rsid w:val="006F6EF1"/>
    <w:rsid w:val="006F7884"/>
    <w:rsid w:val="006F7C0D"/>
    <w:rsid w:val="00700101"/>
    <w:rsid w:val="0070017C"/>
    <w:rsid w:val="00700378"/>
    <w:rsid w:val="007009F6"/>
    <w:rsid w:val="007013CC"/>
    <w:rsid w:val="0070150B"/>
    <w:rsid w:val="0070199C"/>
    <w:rsid w:val="00701F4A"/>
    <w:rsid w:val="00703004"/>
    <w:rsid w:val="0070301A"/>
    <w:rsid w:val="00703F0F"/>
    <w:rsid w:val="0070443F"/>
    <w:rsid w:val="0070461F"/>
    <w:rsid w:val="00704818"/>
    <w:rsid w:val="00704B0F"/>
    <w:rsid w:val="00704DE1"/>
    <w:rsid w:val="00705616"/>
    <w:rsid w:val="007059BE"/>
    <w:rsid w:val="007064D8"/>
    <w:rsid w:val="007066AA"/>
    <w:rsid w:val="0070681C"/>
    <w:rsid w:val="00707DD4"/>
    <w:rsid w:val="00707FA5"/>
    <w:rsid w:val="00710411"/>
    <w:rsid w:val="0071084B"/>
    <w:rsid w:val="00710B7E"/>
    <w:rsid w:val="00710BAC"/>
    <w:rsid w:val="007113FF"/>
    <w:rsid w:val="00711A71"/>
    <w:rsid w:val="0071252B"/>
    <w:rsid w:val="007132F4"/>
    <w:rsid w:val="00713462"/>
    <w:rsid w:val="0071373F"/>
    <w:rsid w:val="007137FE"/>
    <w:rsid w:val="00714C09"/>
    <w:rsid w:val="00715336"/>
    <w:rsid w:val="007158B6"/>
    <w:rsid w:val="00715D2C"/>
    <w:rsid w:val="00715DC6"/>
    <w:rsid w:val="007161EB"/>
    <w:rsid w:val="00716B90"/>
    <w:rsid w:val="00716C00"/>
    <w:rsid w:val="0071719E"/>
    <w:rsid w:val="0071756A"/>
    <w:rsid w:val="007176F2"/>
    <w:rsid w:val="00717F51"/>
    <w:rsid w:val="007210E5"/>
    <w:rsid w:val="007213B7"/>
    <w:rsid w:val="00721574"/>
    <w:rsid w:val="00721656"/>
    <w:rsid w:val="0072194D"/>
    <w:rsid w:val="0072195F"/>
    <w:rsid w:val="00721A5E"/>
    <w:rsid w:val="00721B16"/>
    <w:rsid w:val="00721BD0"/>
    <w:rsid w:val="00721DE6"/>
    <w:rsid w:val="00723098"/>
    <w:rsid w:val="00724101"/>
    <w:rsid w:val="007250AA"/>
    <w:rsid w:val="00726B96"/>
    <w:rsid w:val="007278DE"/>
    <w:rsid w:val="0073007F"/>
    <w:rsid w:val="00731A4D"/>
    <w:rsid w:val="00731EC5"/>
    <w:rsid w:val="00731F46"/>
    <w:rsid w:val="007321E2"/>
    <w:rsid w:val="0073340D"/>
    <w:rsid w:val="00733537"/>
    <w:rsid w:val="0073370E"/>
    <w:rsid w:val="00733E00"/>
    <w:rsid w:val="0073490B"/>
    <w:rsid w:val="00734BD8"/>
    <w:rsid w:val="007352BE"/>
    <w:rsid w:val="007352F8"/>
    <w:rsid w:val="007353A0"/>
    <w:rsid w:val="007357A9"/>
    <w:rsid w:val="007359CC"/>
    <w:rsid w:val="00735B13"/>
    <w:rsid w:val="0073656C"/>
    <w:rsid w:val="00736874"/>
    <w:rsid w:val="00737A22"/>
    <w:rsid w:val="007401C6"/>
    <w:rsid w:val="00740D7D"/>
    <w:rsid w:val="00740DC4"/>
    <w:rsid w:val="007426CA"/>
    <w:rsid w:val="00742870"/>
    <w:rsid w:val="00742CB8"/>
    <w:rsid w:val="00743530"/>
    <w:rsid w:val="00743DD8"/>
    <w:rsid w:val="007442E1"/>
    <w:rsid w:val="00744F83"/>
    <w:rsid w:val="00745306"/>
    <w:rsid w:val="007454E1"/>
    <w:rsid w:val="007462D2"/>
    <w:rsid w:val="0074672B"/>
    <w:rsid w:val="00746FBF"/>
    <w:rsid w:val="007472D5"/>
    <w:rsid w:val="00747842"/>
    <w:rsid w:val="007478B0"/>
    <w:rsid w:val="00747DC2"/>
    <w:rsid w:val="00750208"/>
    <w:rsid w:val="007505C9"/>
    <w:rsid w:val="007507C0"/>
    <w:rsid w:val="007507DC"/>
    <w:rsid w:val="00750B42"/>
    <w:rsid w:val="007514FB"/>
    <w:rsid w:val="00751C6B"/>
    <w:rsid w:val="0075284D"/>
    <w:rsid w:val="00752AD1"/>
    <w:rsid w:val="00752B49"/>
    <w:rsid w:val="00752CD3"/>
    <w:rsid w:val="007532F9"/>
    <w:rsid w:val="00753849"/>
    <w:rsid w:val="00754448"/>
    <w:rsid w:val="0075468C"/>
    <w:rsid w:val="00754F4E"/>
    <w:rsid w:val="00755683"/>
    <w:rsid w:val="00755785"/>
    <w:rsid w:val="007559EA"/>
    <w:rsid w:val="00755B14"/>
    <w:rsid w:val="00755D2A"/>
    <w:rsid w:val="00756312"/>
    <w:rsid w:val="00756864"/>
    <w:rsid w:val="00757420"/>
    <w:rsid w:val="00757831"/>
    <w:rsid w:val="00757F42"/>
    <w:rsid w:val="00760AD3"/>
    <w:rsid w:val="00760DA1"/>
    <w:rsid w:val="007617FF"/>
    <w:rsid w:val="00761DEA"/>
    <w:rsid w:val="00762903"/>
    <w:rsid w:val="00762D24"/>
    <w:rsid w:val="00762F56"/>
    <w:rsid w:val="00763B10"/>
    <w:rsid w:val="00763C4A"/>
    <w:rsid w:val="007650B1"/>
    <w:rsid w:val="0076512F"/>
    <w:rsid w:val="00765467"/>
    <w:rsid w:val="007655AF"/>
    <w:rsid w:val="0076573D"/>
    <w:rsid w:val="00766AC7"/>
    <w:rsid w:val="007670DC"/>
    <w:rsid w:val="0076794F"/>
    <w:rsid w:val="00770C13"/>
    <w:rsid w:val="0077153D"/>
    <w:rsid w:val="00771C98"/>
    <w:rsid w:val="00772050"/>
    <w:rsid w:val="00772725"/>
    <w:rsid w:val="00772A43"/>
    <w:rsid w:val="007730C7"/>
    <w:rsid w:val="00773135"/>
    <w:rsid w:val="00773F81"/>
    <w:rsid w:val="0077428B"/>
    <w:rsid w:val="007742B6"/>
    <w:rsid w:val="00774799"/>
    <w:rsid w:val="007747F5"/>
    <w:rsid w:val="00774897"/>
    <w:rsid w:val="00774E7C"/>
    <w:rsid w:val="00774ED6"/>
    <w:rsid w:val="00775203"/>
    <w:rsid w:val="0077540C"/>
    <w:rsid w:val="007754A7"/>
    <w:rsid w:val="00776651"/>
    <w:rsid w:val="0077669A"/>
    <w:rsid w:val="00776E2A"/>
    <w:rsid w:val="0077769D"/>
    <w:rsid w:val="0077785D"/>
    <w:rsid w:val="00780B59"/>
    <w:rsid w:val="00780E26"/>
    <w:rsid w:val="007815EF"/>
    <w:rsid w:val="0078179B"/>
    <w:rsid w:val="00781999"/>
    <w:rsid w:val="00781A03"/>
    <w:rsid w:val="00781A8F"/>
    <w:rsid w:val="00781FDB"/>
    <w:rsid w:val="0078218D"/>
    <w:rsid w:val="007826E5"/>
    <w:rsid w:val="00782C8D"/>
    <w:rsid w:val="00782D34"/>
    <w:rsid w:val="00782ECF"/>
    <w:rsid w:val="0078387F"/>
    <w:rsid w:val="00783A45"/>
    <w:rsid w:val="00783D0F"/>
    <w:rsid w:val="00784236"/>
    <w:rsid w:val="007849B9"/>
    <w:rsid w:val="0078564D"/>
    <w:rsid w:val="00785F22"/>
    <w:rsid w:val="00786004"/>
    <w:rsid w:val="007862E0"/>
    <w:rsid w:val="00786543"/>
    <w:rsid w:val="00786704"/>
    <w:rsid w:val="00786AB9"/>
    <w:rsid w:val="00786B2A"/>
    <w:rsid w:val="00786F9E"/>
    <w:rsid w:val="007873F1"/>
    <w:rsid w:val="00787C17"/>
    <w:rsid w:val="00790ED9"/>
    <w:rsid w:val="0079194E"/>
    <w:rsid w:val="00791983"/>
    <w:rsid w:val="007919E6"/>
    <w:rsid w:val="00792085"/>
    <w:rsid w:val="00792A4D"/>
    <w:rsid w:val="007930AF"/>
    <w:rsid w:val="0079384C"/>
    <w:rsid w:val="00793B55"/>
    <w:rsid w:val="00794494"/>
    <w:rsid w:val="00795037"/>
    <w:rsid w:val="007950AF"/>
    <w:rsid w:val="007956D5"/>
    <w:rsid w:val="007956EB"/>
    <w:rsid w:val="00795F3C"/>
    <w:rsid w:val="00796C97"/>
    <w:rsid w:val="00797DEF"/>
    <w:rsid w:val="007A010A"/>
    <w:rsid w:val="007A01F9"/>
    <w:rsid w:val="007A098F"/>
    <w:rsid w:val="007A0B67"/>
    <w:rsid w:val="007A0C58"/>
    <w:rsid w:val="007A1166"/>
    <w:rsid w:val="007A1632"/>
    <w:rsid w:val="007A2ADF"/>
    <w:rsid w:val="007A3772"/>
    <w:rsid w:val="007A3DBD"/>
    <w:rsid w:val="007A40D5"/>
    <w:rsid w:val="007A5423"/>
    <w:rsid w:val="007A5841"/>
    <w:rsid w:val="007A5D06"/>
    <w:rsid w:val="007A5E53"/>
    <w:rsid w:val="007A6A3D"/>
    <w:rsid w:val="007A6A66"/>
    <w:rsid w:val="007A6A67"/>
    <w:rsid w:val="007A7479"/>
    <w:rsid w:val="007A79AB"/>
    <w:rsid w:val="007A7A6E"/>
    <w:rsid w:val="007B07CC"/>
    <w:rsid w:val="007B123E"/>
    <w:rsid w:val="007B13C5"/>
    <w:rsid w:val="007B1880"/>
    <w:rsid w:val="007B18AD"/>
    <w:rsid w:val="007B1F02"/>
    <w:rsid w:val="007B3076"/>
    <w:rsid w:val="007B3108"/>
    <w:rsid w:val="007B34C6"/>
    <w:rsid w:val="007B391A"/>
    <w:rsid w:val="007B4D3D"/>
    <w:rsid w:val="007B5A67"/>
    <w:rsid w:val="007B6470"/>
    <w:rsid w:val="007B6F2A"/>
    <w:rsid w:val="007B70BC"/>
    <w:rsid w:val="007B72CC"/>
    <w:rsid w:val="007B73CD"/>
    <w:rsid w:val="007B7725"/>
    <w:rsid w:val="007B7B23"/>
    <w:rsid w:val="007B7D5A"/>
    <w:rsid w:val="007C00FE"/>
    <w:rsid w:val="007C0338"/>
    <w:rsid w:val="007C05F4"/>
    <w:rsid w:val="007C063F"/>
    <w:rsid w:val="007C06F6"/>
    <w:rsid w:val="007C08CC"/>
    <w:rsid w:val="007C1251"/>
    <w:rsid w:val="007C1F0D"/>
    <w:rsid w:val="007C1F12"/>
    <w:rsid w:val="007C2B6C"/>
    <w:rsid w:val="007C2DAD"/>
    <w:rsid w:val="007C34C6"/>
    <w:rsid w:val="007C3C70"/>
    <w:rsid w:val="007C4214"/>
    <w:rsid w:val="007C453D"/>
    <w:rsid w:val="007C4B54"/>
    <w:rsid w:val="007C50DA"/>
    <w:rsid w:val="007C5338"/>
    <w:rsid w:val="007C55FC"/>
    <w:rsid w:val="007C5816"/>
    <w:rsid w:val="007C58CA"/>
    <w:rsid w:val="007C5BE9"/>
    <w:rsid w:val="007C6CAE"/>
    <w:rsid w:val="007C7327"/>
    <w:rsid w:val="007C7AB6"/>
    <w:rsid w:val="007D0163"/>
    <w:rsid w:val="007D03A3"/>
    <w:rsid w:val="007D0759"/>
    <w:rsid w:val="007D0CD4"/>
    <w:rsid w:val="007D0FBE"/>
    <w:rsid w:val="007D15FB"/>
    <w:rsid w:val="007D19EB"/>
    <w:rsid w:val="007D1E73"/>
    <w:rsid w:val="007D25B6"/>
    <w:rsid w:val="007D2774"/>
    <w:rsid w:val="007D2D88"/>
    <w:rsid w:val="007D3938"/>
    <w:rsid w:val="007D3E0C"/>
    <w:rsid w:val="007D41F3"/>
    <w:rsid w:val="007D50BF"/>
    <w:rsid w:val="007D59F4"/>
    <w:rsid w:val="007D633F"/>
    <w:rsid w:val="007D643F"/>
    <w:rsid w:val="007D656A"/>
    <w:rsid w:val="007D6A2A"/>
    <w:rsid w:val="007D6C35"/>
    <w:rsid w:val="007D72E9"/>
    <w:rsid w:val="007D7608"/>
    <w:rsid w:val="007D7756"/>
    <w:rsid w:val="007E0996"/>
    <w:rsid w:val="007E0A35"/>
    <w:rsid w:val="007E0C98"/>
    <w:rsid w:val="007E11CD"/>
    <w:rsid w:val="007E2270"/>
    <w:rsid w:val="007E2371"/>
    <w:rsid w:val="007E2916"/>
    <w:rsid w:val="007E2A9C"/>
    <w:rsid w:val="007E3B59"/>
    <w:rsid w:val="007E3C23"/>
    <w:rsid w:val="007E3F4A"/>
    <w:rsid w:val="007E4F3D"/>
    <w:rsid w:val="007E4F93"/>
    <w:rsid w:val="007E5AFC"/>
    <w:rsid w:val="007E5D2F"/>
    <w:rsid w:val="007E6C58"/>
    <w:rsid w:val="007E6D5C"/>
    <w:rsid w:val="007E792B"/>
    <w:rsid w:val="007F08C5"/>
    <w:rsid w:val="007F0E92"/>
    <w:rsid w:val="007F0F68"/>
    <w:rsid w:val="007F111F"/>
    <w:rsid w:val="007F1603"/>
    <w:rsid w:val="007F1DFD"/>
    <w:rsid w:val="007F203F"/>
    <w:rsid w:val="007F3532"/>
    <w:rsid w:val="007F375E"/>
    <w:rsid w:val="007F3A81"/>
    <w:rsid w:val="007F400D"/>
    <w:rsid w:val="007F41DE"/>
    <w:rsid w:val="007F44D7"/>
    <w:rsid w:val="007F49DB"/>
    <w:rsid w:val="007F5C3A"/>
    <w:rsid w:val="007F5F87"/>
    <w:rsid w:val="007F7453"/>
    <w:rsid w:val="007F7667"/>
    <w:rsid w:val="007F7B64"/>
    <w:rsid w:val="007F7C3B"/>
    <w:rsid w:val="00800468"/>
    <w:rsid w:val="00800BA0"/>
    <w:rsid w:val="008017AF"/>
    <w:rsid w:val="00801B26"/>
    <w:rsid w:val="0080213C"/>
    <w:rsid w:val="008024A6"/>
    <w:rsid w:val="00802D6A"/>
    <w:rsid w:val="00802F7F"/>
    <w:rsid w:val="00803173"/>
    <w:rsid w:val="00803243"/>
    <w:rsid w:val="00803591"/>
    <w:rsid w:val="00803931"/>
    <w:rsid w:val="00803FFD"/>
    <w:rsid w:val="0080403C"/>
    <w:rsid w:val="00804178"/>
    <w:rsid w:val="00804393"/>
    <w:rsid w:val="00804C2B"/>
    <w:rsid w:val="00804E8B"/>
    <w:rsid w:val="00804F8B"/>
    <w:rsid w:val="008052E2"/>
    <w:rsid w:val="008055A4"/>
    <w:rsid w:val="00805CB7"/>
    <w:rsid w:val="00805E9B"/>
    <w:rsid w:val="008060FB"/>
    <w:rsid w:val="00806327"/>
    <w:rsid w:val="0080694D"/>
    <w:rsid w:val="00807FDC"/>
    <w:rsid w:val="008102EB"/>
    <w:rsid w:val="0081058F"/>
    <w:rsid w:val="008106AA"/>
    <w:rsid w:val="00810933"/>
    <w:rsid w:val="00810A10"/>
    <w:rsid w:val="00810AE1"/>
    <w:rsid w:val="0081141E"/>
    <w:rsid w:val="00811552"/>
    <w:rsid w:val="00811CA1"/>
    <w:rsid w:val="008124C0"/>
    <w:rsid w:val="00812DDB"/>
    <w:rsid w:val="008135E1"/>
    <w:rsid w:val="00813975"/>
    <w:rsid w:val="00813984"/>
    <w:rsid w:val="00813E4A"/>
    <w:rsid w:val="008152AB"/>
    <w:rsid w:val="0081541A"/>
    <w:rsid w:val="00815607"/>
    <w:rsid w:val="008159E0"/>
    <w:rsid w:val="00816766"/>
    <w:rsid w:val="00816B9F"/>
    <w:rsid w:val="00817464"/>
    <w:rsid w:val="00817AE9"/>
    <w:rsid w:val="00820303"/>
    <w:rsid w:val="0082096B"/>
    <w:rsid w:val="00820AF4"/>
    <w:rsid w:val="00820B1F"/>
    <w:rsid w:val="00820BBA"/>
    <w:rsid w:val="00821133"/>
    <w:rsid w:val="00821463"/>
    <w:rsid w:val="00821506"/>
    <w:rsid w:val="008218B4"/>
    <w:rsid w:val="00821B10"/>
    <w:rsid w:val="008225B4"/>
    <w:rsid w:val="00822713"/>
    <w:rsid w:val="0082342A"/>
    <w:rsid w:val="00823EC1"/>
    <w:rsid w:val="00823F58"/>
    <w:rsid w:val="00823FE7"/>
    <w:rsid w:val="0082449D"/>
    <w:rsid w:val="0082495F"/>
    <w:rsid w:val="00825BD1"/>
    <w:rsid w:val="00826566"/>
    <w:rsid w:val="00826DC1"/>
    <w:rsid w:val="00827028"/>
    <w:rsid w:val="00827059"/>
    <w:rsid w:val="0082710B"/>
    <w:rsid w:val="0082743F"/>
    <w:rsid w:val="008274A6"/>
    <w:rsid w:val="0083033F"/>
    <w:rsid w:val="00830CFF"/>
    <w:rsid w:val="00831B11"/>
    <w:rsid w:val="00831B5F"/>
    <w:rsid w:val="00831E88"/>
    <w:rsid w:val="00831F43"/>
    <w:rsid w:val="0083233D"/>
    <w:rsid w:val="00833F17"/>
    <w:rsid w:val="0083436E"/>
    <w:rsid w:val="008343C2"/>
    <w:rsid w:val="00834650"/>
    <w:rsid w:val="008347FA"/>
    <w:rsid w:val="008366E7"/>
    <w:rsid w:val="00836C5F"/>
    <w:rsid w:val="0083744C"/>
    <w:rsid w:val="008374DC"/>
    <w:rsid w:val="00837E72"/>
    <w:rsid w:val="0084091A"/>
    <w:rsid w:val="00843294"/>
    <w:rsid w:val="008437E1"/>
    <w:rsid w:val="00843F22"/>
    <w:rsid w:val="0084402C"/>
    <w:rsid w:val="0084473E"/>
    <w:rsid w:val="008448B9"/>
    <w:rsid w:val="0084537E"/>
    <w:rsid w:val="008454AF"/>
    <w:rsid w:val="008458CD"/>
    <w:rsid w:val="0084599B"/>
    <w:rsid w:val="00845DA4"/>
    <w:rsid w:val="00846B13"/>
    <w:rsid w:val="00846E4F"/>
    <w:rsid w:val="00847B08"/>
    <w:rsid w:val="00847B1A"/>
    <w:rsid w:val="00847ECF"/>
    <w:rsid w:val="00847F39"/>
    <w:rsid w:val="00850668"/>
    <w:rsid w:val="008518BE"/>
    <w:rsid w:val="0085244C"/>
    <w:rsid w:val="0085252D"/>
    <w:rsid w:val="008538B6"/>
    <w:rsid w:val="00853A1D"/>
    <w:rsid w:val="00853EF6"/>
    <w:rsid w:val="00854084"/>
    <w:rsid w:val="00854B2A"/>
    <w:rsid w:val="008550C1"/>
    <w:rsid w:val="008551E4"/>
    <w:rsid w:val="00856CA0"/>
    <w:rsid w:val="00856D5E"/>
    <w:rsid w:val="00857357"/>
    <w:rsid w:val="00857FDB"/>
    <w:rsid w:val="00857FFB"/>
    <w:rsid w:val="008607AF"/>
    <w:rsid w:val="00860D81"/>
    <w:rsid w:val="00861C90"/>
    <w:rsid w:val="00861CED"/>
    <w:rsid w:val="00863A28"/>
    <w:rsid w:val="0086473B"/>
    <w:rsid w:val="008650B7"/>
    <w:rsid w:val="00865994"/>
    <w:rsid w:val="00865A44"/>
    <w:rsid w:val="0086758D"/>
    <w:rsid w:val="00867BCE"/>
    <w:rsid w:val="00867E78"/>
    <w:rsid w:val="00867F26"/>
    <w:rsid w:val="0087025A"/>
    <w:rsid w:val="00870592"/>
    <w:rsid w:val="00870819"/>
    <w:rsid w:val="0087083A"/>
    <w:rsid w:val="00870B67"/>
    <w:rsid w:val="00870B72"/>
    <w:rsid w:val="00870C2A"/>
    <w:rsid w:val="00870F71"/>
    <w:rsid w:val="008713C6"/>
    <w:rsid w:val="00872EE3"/>
    <w:rsid w:val="00873615"/>
    <w:rsid w:val="0087361F"/>
    <w:rsid w:val="00873738"/>
    <w:rsid w:val="008737A8"/>
    <w:rsid w:val="00873F2A"/>
    <w:rsid w:val="008749B1"/>
    <w:rsid w:val="0087594D"/>
    <w:rsid w:val="00875D14"/>
    <w:rsid w:val="00876D74"/>
    <w:rsid w:val="00876E04"/>
    <w:rsid w:val="008803A0"/>
    <w:rsid w:val="00880431"/>
    <w:rsid w:val="0088075D"/>
    <w:rsid w:val="00880874"/>
    <w:rsid w:val="008808DD"/>
    <w:rsid w:val="008809A1"/>
    <w:rsid w:val="00880A12"/>
    <w:rsid w:val="00880E52"/>
    <w:rsid w:val="00881447"/>
    <w:rsid w:val="00881976"/>
    <w:rsid w:val="008819EC"/>
    <w:rsid w:val="00882A89"/>
    <w:rsid w:val="0088374C"/>
    <w:rsid w:val="00883D5C"/>
    <w:rsid w:val="00884522"/>
    <w:rsid w:val="008849D1"/>
    <w:rsid w:val="00885C36"/>
    <w:rsid w:val="00886224"/>
    <w:rsid w:val="00886274"/>
    <w:rsid w:val="00886AFD"/>
    <w:rsid w:val="00886C3B"/>
    <w:rsid w:val="008870D8"/>
    <w:rsid w:val="008871A3"/>
    <w:rsid w:val="00887237"/>
    <w:rsid w:val="00887886"/>
    <w:rsid w:val="00887E66"/>
    <w:rsid w:val="008906A6"/>
    <w:rsid w:val="00890823"/>
    <w:rsid w:val="00890DF3"/>
    <w:rsid w:val="0089130E"/>
    <w:rsid w:val="00891650"/>
    <w:rsid w:val="008921C2"/>
    <w:rsid w:val="0089381A"/>
    <w:rsid w:val="00893B9F"/>
    <w:rsid w:val="00894331"/>
    <w:rsid w:val="00895016"/>
    <w:rsid w:val="008951BF"/>
    <w:rsid w:val="008951E3"/>
    <w:rsid w:val="00895732"/>
    <w:rsid w:val="00895B5E"/>
    <w:rsid w:val="008961D0"/>
    <w:rsid w:val="008977A2"/>
    <w:rsid w:val="00897AF2"/>
    <w:rsid w:val="00897E0D"/>
    <w:rsid w:val="00897E59"/>
    <w:rsid w:val="008A0046"/>
    <w:rsid w:val="008A049B"/>
    <w:rsid w:val="008A11F6"/>
    <w:rsid w:val="008A15BB"/>
    <w:rsid w:val="008A190C"/>
    <w:rsid w:val="008A350A"/>
    <w:rsid w:val="008A3534"/>
    <w:rsid w:val="008A361C"/>
    <w:rsid w:val="008A375F"/>
    <w:rsid w:val="008A3CB3"/>
    <w:rsid w:val="008A4395"/>
    <w:rsid w:val="008A4923"/>
    <w:rsid w:val="008A4AF7"/>
    <w:rsid w:val="008A4B09"/>
    <w:rsid w:val="008A4CA4"/>
    <w:rsid w:val="008A4D9F"/>
    <w:rsid w:val="008A4EC0"/>
    <w:rsid w:val="008A599B"/>
    <w:rsid w:val="008A5C59"/>
    <w:rsid w:val="008A6746"/>
    <w:rsid w:val="008A67E2"/>
    <w:rsid w:val="008A6D11"/>
    <w:rsid w:val="008A7833"/>
    <w:rsid w:val="008A78A4"/>
    <w:rsid w:val="008A7BC7"/>
    <w:rsid w:val="008A7F19"/>
    <w:rsid w:val="008B0BD6"/>
    <w:rsid w:val="008B0F9A"/>
    <w:rsid w:val="008B1FDD"/>
    <w:rsid w:val="008B2406"/>
    <w:rsid w:val="008B24D1"/>
    <w:rsid w:val="008B294A"/>
    <w:rsid w:val="008B3DF8"/>
    <w:rsid w:val="008B4188"/>
    <w:rsid w:val="008B41A3"/>
    <w:rsid w:val="008B4545"/>
    <w:rsid w:val="008B4F6E"/>
    <w:rsid w:val="008B5107"/>
    <w:rsid w:val="008B611A"/>
    <w:rsid w:val="008B65E7"/>
    <w:rsid w:val="008B69ED"/>
    <w:rsid w:val="008B6A5C"/>
    <w:rsid w:val="008B6FB9"/>
    <w:rsid w:val="008B785F"/>
    <w:rsid w:val="008B7FC0"/>
    <w:rsid w:val="008C04E8"/>
    <w:rsid w:val="008C06D7"/>
    <w:rsid w:val="008C0E65"/>
    <w:rsid w:val="008C1047"/>
    <w:rsid w:val="008C1800"/>
    <w:rsid w:val="008C23CA"/>
    <w:rsid w:val="008C2494"/>
    <w:rsid w:val="008C29EC"/>
    <w:rsid w:val="008C2A66"/>
    <w:rsid w:val="008C2B58"/>
    <w:rsid w:val="008C2FD4"/>
    <w:rsid w:val="008C32A8"/>
    <w:rsid w:val="008C4366"/>
    <w:rsid w:val="008C460F"/>
    <w:rsid w:val="008C6AE2"/>
    <w:rsid w:val="008C6FD7"/>
    <w:rsid w:val="008C7057"/>
    <w:rsid w:val="008C718F"/>
    <w:rsid w:val="008C7364"/>
    <w:rsid w:val="008C74A9"/>
    <w:rsid w:val="008C7716"/>
    <w:rsid w:val="008D02B3"/>
    <w:rsid w:val="008D0301"/>
    <w:rsid w:val="008D09D9"/>
    <w:rsid w:val="008D0ABD"/>
    <w:rsid w:val="008D0BA6"/>
    <w:rsid w:val="008D1DD1"/>
    <w:rsid w:val="008D1E2E"/>
    <w:rsid w:val="008D2046"/>
    <w:rsid w:val="008D2251"/>
    <w:rsid w:val="008D2AEB"/>
    <w:rsid w:val="008D3359"/>
    <w:rsid w:val="008D43D7"/>
    <w:rsid w:val="008D4AF0"/>
    <w:rsid w:val="008D4B06"/>
    <w:rsid w:val="008D5211"/>
    <w:rsid w:val="008D52F1"/>
    <w:rsid w:val="008D5494"/>
    <w:rsid w:val="008D594A"/>
    <w:rsid w:val="008D5A80"/>
    <w:rsid w:val="008D6828"/>
    <w:rsid w:val="008D6AAE"/>
    <w:rsid w:val="008D6B3C"/>
    <w:rsid w:val="008D6B7F"/>
    <w:rsid w:val="008D6CC3"/>
    <w:rsid w:val="008D6E6B"/>
    <w:rsid w:val="008D75E9"/>
    <w:rsid w:val="008E0615"/>
    <w:rsid w:val="008E0924"/>
    <w:rsid w:val="008E0FE3"/>
    <w:rsid w:val="008E20FE"/>
    <w:rsid w:val="008E2CB2"/>
    <w:rsid w:val="008E3057"/>
    <w:rsid w:val="008E3336"/>
    <w:rsid w:val="008E6364"/>
    <w:rsid w:val="008E6C65"/>
    <w:rsid w:val="008E6D9A"/>
    <w:rsid w:val="008E6F28"/>
    <w:rsid w:val="008E760D"/>
    <w:rsid w:val="008E7B85"/>
    <w:rsid w:val="008F0275"/>
    <w:rsid w:val="008F04E2"/>
    <w:rsid w:val="008F0918"/>
    <w:rsid w:val="008F0DF0"/>
    <w:rsid w:val="008F0F2E"/>
    <w:rsid w:val="008F0F5F"/>
    <w:rsid w:val="008F1345"/>
    <w:rsid w:val="008F148D"/>
    <w:rsid w:val="008F2163"/>
    <w:rsid w:val="008F26D5"/>
    <w:rsid w:val="008F2ADA"/>
    <w:rsid w:val="008F3205"/>
    <w:rsid w:val="008F36E7"/>
    <w:rsid w:val="008F3CF6"/>
    <w:rsid w:val="008F4016"/>
    <w:rsid w:val="008F4CD5"/>
    <w:rsid w:val="008F4F0E"/>
    <w:rsid w:val="008F5CDF"/>
    <w:rsid w:val="008F681F"/>
    <w:rsid w:val="008F7875"/>
    <w:rsid w:val="009000E0"/>
    <w:rsid w:val="00900C0C"/>
    <w:rsid w:val="00900CE6"/>
    <w:rsid w:val="009013C8"/>
    <w:rsid w:val="00901511"/>
    <w:rsid w:val="0090152F"/>
    <w:rsid w:val="0090254F"/>
    <w:rsid w:val="00902B54"/>
    <w:rsid w:val="00903E43"/>
    <w:rsid w:val="0090400A"/>
    <w:rsid w:val="009050EE"/>
    <w:rsid w:val="009052A6"/>
    <w:rsid w:val="009053C2"/>
    <w:rsid w:val="00905995"/>
    <w:rsid w:val="00905E7E"/>
    <w:rsid w:val="00905F35"/>
    <w:rsid w:val="00906311"/>
    <w:rsid w:val="00906639"/>
    <w:rsid w:val="009073AB"/>
    <w:rsid w:val="00910850"/>
    <w:rsid w:val="0091094D"/>
    <w:rsid w:val="00910FE4"/>
    <w:rsid w:val="009110DC"/>
    <w:rsid w:val="009112DC"/>
    <w:rsid w:val="00911D66"/>
    <w:rsid w:val="009120F7"/>
    <w:rsid w:val="00912858"/>
    <w:rsid w:val="00912913"/>
    <w:rsid w:val="00912AA5"/>
    <w:rsid w:val="00912E6E"/>
    <w:rsid w:val="00912F08"/>
    <w:rsid w:val="00913040"/>
    <w:rsid w:val="0091308A"/>
    <w:rsid w:val="0091321E"/>
    <w:rsid w:val="009132EA"/>
    <w:rsid w:val="00913A22"/>
    <w:rsid w:val="00914541"/>
    <w:rsid w:val="00914595"/>
    <w:rsid w:val="00914AF1"/>
    <w:rsid w:val="009150FB"/>
    <w:rsid w:val="00915197"/>
    <w:rsid w:val="0091523B"/>
    <w:rsid w:val="00915326"/>
    <w:rsid w:val="009154A3"/>
    <w:rsid w:val="00915CE2"/>
    <w:rsid w:val="00915E86"/>
    <w:rsid w:val="009161F8"/>
    <w:rsid w:val="009162C3"/>
    <w:rsid w:val="009164BE"/>
    <w:rsid w:val="00917892"/>
    <w:rsid w:val="00917C93"/>
    <w:rsid w:val="0092037F"/>
    <w:rsid w:val="0092040A"/>
    <w:rsid w:val="00920462"/>
    <w:rsid w:val="00921D00"/>
    <w:rsid w:val="00922B5C"/>
    <w:rsid w:val="00923AC3"/>
    <w:rsid w:val="00924C05"/>
    <w:rsid w:val="00924E5F"/>
    <w:rsid w:val="009253B3"/>
    <w:rsid w:val="0092588E"/>
    <w:rsid w:val="009262A2"/>
    <w:rsid w:val="00926A4B"/>
    <w:rsid w:val="0092726A"/>
    <w:rsid w:val="009276C9"/>
    <w:rsid w:val="009276DB"/>
    <w:rsid w:val="0092788A"/>
    <w:rsid w:val="009303F6"/>
    <w:rsid w:val="00930F35"/>
    <w:rsid w:val="00931535"/>
    <w:rsid w:val="009316C1"/>
    <w:rsid w:val="009320F0"/>
    <w:rsid w:val="009325A6"/>
    <w:rsid w:val="00932768"/>
    <w:rsid w:val="00932AAA"/>
    <w:rsid w:val="009339FC"/>
    <w:rsid w:val="00933EFC"/>
    <w:rsid w:val="00934654"/>
    <w:rsid w:val="00934A21"/>
    <w:rsid w:val="00934ACC"/>
    <w:rsid w:val="00934CE7"/>
    <w:rsid w:val="009350CA"/>
    <w:rsid w:val="0093543C"/>
    <w:rsid w:val="009355E4"/>
    <w:rsid w:val="009356D9"/>
    <w:rsid w:val="00935B25"/>
    <w:rsid w:val="00936337"/>
    <w:rsid w:val="0093639A"/>
    <w:rsid w:val="009369B0"/>
    <w:rsid w:val="00936A30"/>
    <w:rsid w:val="009370EA"/>
    <w:rsid w:val="0093713F"/>
    <w:rsid w:val="00940C31"/>
    <w:rsid w:val="009411AE"/>
    <w:rsid w:val="00941635"/>
    <w:rsid w:val="00941726"/>
    <w:rsid w:val="00941763"/>
    <w:rsid w:val="00941D96"/>
    <w:rsid w:val="0094264B"/>
    <w:rsid w:val="009427BB"/>
    <w:rsid w:val="00942933"/>
    <w:rsid w:val="00942B45"/>
    <w:rsid w:val="00942C88"/>
    <w:rsid w:val="00942E5B"/>
    <w:rsid w:val="00943189"/>
    <w:rsid w:val="00943464"/>
    <w:rsid w:val="0094376A"/>
    <w:rsid w:val="00943C14"/>
    <w:rsid w:val="00943D31"/>
    <w:rsid w:val="009447F1"/>
    <w:rsid w:val="0094499C"/>
    <w:rsid w:val="00946020"/>
    <w:rsid w:val="0094653E"/>
    <w:rsid w:val="00946DB3"/>
    <w:rsid w:val="00946F49"/>
    <w:rsid w:val="00947492"/>
    <w:rsid w:val="0094766F"/>
    <w:rsid w:val="009479ED"/>
    <w:rsid w:val="00950493"/>
    <w:rsid w:val="009505DB"/>
    <w:rsid w:val="009506A2"/>
    <w:rsid w:val="00950E02"/>
    <w:rsid w:val="00950F83"/>
    <w:rsid w:val="00951E3B"/>
    <w:rsid w:val="0095234C"/>
    <w:rsid w:val="00952833"/>
    <w:rsid w:val="00952CD3"/>
    <w:rsid w:val="00952F35"/>
    <w:rsid w:val="00952F83"/>
    <w:rsid w:val="0095332B"/>
    <w:rsid w:val="00953717"/>
    <w:rsid w:val="009538E5"/>
    <w:rsid w:val="00953AEE"/>
    <w:rsid w:val="00953C30"/>
    <w:rsid w:val="00953CD5"/>
    <w:rsid w:val="00953CDE"/>
    <w:rsid w:val="00954211"/>
    <w:rsid w:val="00954244"/>
    <w:rsid w:val="009542FE"/>
    <w:rsid w:val="0095501A"/>
    <w:rsid w:val="009551B7"/>
    <w:rsid w:val="00955323"/>
    <w:rsid w:val="0095567F"/>
    <w:rsid w:val="00955DB5"/>
    <w:rsid w:val="0095615E"/>
    <w:rsid w:val="00956370"/>
    <w:rsid w:val="0095689E"/>
    <w:rsid w:val="00956969"/>
    <w:rsid w:val="009578D1"/>
    <w:rsid w:val="0095799E"/>
    <w:rsid w:val="00957DCE"/>
    <w:rsid w:val="009605B7"/>
    <w:rsid w:val="00960867"/>
    <w:rsid w:val="00960998"/>
    <w:rsid w:val="0096152E"/>
    <w:rsid w:val="00961DC4"/>
    <w:rsid w:val="0096220F"/>
    <w:rsid w:val="009628FF"/>
    <w:rsid w:val="00962A44"/>
    <w:rsid w:val="00963C7E"/>
    <w:rsid w:val="00964456"/>
    <w:rsid w:val="0096464D"/>
    <w:rsid w:val="0096468E"/>
    <w:rsid w:val="00965155"/>
    <w:rsid w:val="009658CF"/>
    <w:rsid w:val="009667D3"/>
    <w:rsid w:val="00966845"/>
    <w:rsid w:val="00966B30"/>
    <w:rsid w:val="00966E91"/>
    <w:rsid w:val="0096724A"/>
    <w:rsid w:val="0096728A"/>
    <w:rsid w:val="00967537"/>
    <w:rsid w:val="009675EF"/>
    <w:rsid w:val="00967A53"/>
    <w:rsid w:val="00967B93"/>
    <w:rsid w:val="00970045"/>
    <w:rsid w:val="0097006A"/>
    <w:rsid w:val="00970876"/>
    <w:rsid w:val="00970E35"/>
    <w:rsid w:val="00970E98"/>
    <w:rsid w:val="009714E3"/>
    <w:rsid w:val="009726BA"/>
    <w:rsid w:val="00972FE6"/>
    <w:rsid w:val="009733EE"/>
    <w:rsid w:val="0097350A"/>
    <w:rsid w:val="00973F39"/>
    <w:rsid w:val="00974060"/>
    <w:rsid w:val="00974996"/>
    <w:rsid w:val="009752DE"/>
    <w:rsid w:val="0097558B"/>
    <w:rsid w:val="0097757A"/>
    <w:rsid w:val="0097796E"/>
    <w:rsid w:val="00981156"/>
    <w:rsid w:val="00981703"/>
    <w:rsid w:val="00981A32"/>
    <w:rsid w:val="00981FCE"/>
    <w:rsid w:val="00981FF9"/>
    <w:rsid w:val="00982069"/>
    <w:rsid w:val="009822BF"/>
    <w:rsid w:val="00982BCB"/>
    <w:rsid w:val="00982F51"/>
    <w:rsid w:val="009836C3"/>
    <w:rsid w:val="00984295"/>
    <w:rsid w:val="00984AE7"/>
    <w:rsid w:val="00984D82"/>
    <w:rsid w:val="0098559F"/>
    <w:rsid w:val="00985AE1"/>
    <w:rsid w:val="0098600F"/>
    <w:rsid w:val="00986047"/>
    <w:rsid w:val="009862AF"/>
    <w:rsid w:val="009862F7"/>
    <w:rsid w:val="00986307"/>
    <w:rsid w:val="009867D9"/>
    <w:rsid w:val="00986921"/>
    <w:rsid w:val="00986DFF"/>
    <w:rsid w:val="0098764D"/>
    <w:rsid w:val="00987B4F"/>
    <w:rsid w:val="00987C83"/>
    <w:rsid w:val="00990307"/>
    <w:rsid w:val="009906E5"/>
    <w:rsid w:val="00990895"/>
    <w:rsid w:val="00990921"/>
    <w:rsid w:val="00990AFE"/>
    <w:rsid w:val="00991832"/>
    <w:rsid w:val="00992334"/>
    <w:rsid w:val="00992483"/>
    <w:rsid w:val="009924F6"/>
    <w:rsid w:val="0099302C"/>
    <w:rsid w:val="009934D3"/>
    <w:rsid w:val="00993E38"/>
    <w:rsid w:val="009944FF"/>
    <w:rsid w:val="00994EA2"/>
    <w:rsid w:val="00995A16"/>
    <w:rsid w:val="009965CF"/>
    <w:rsid w:val="00996738"/>
    <w:rsid w:val="00997553"/>
    <w:rsid w:val="0099758B"/>
    <w:rsid w:val="0099777E"/>
    <w:rsid w:val="0099782A"/>
    <w:rsid w:val="00997A80"/>
    <w:rsid w:val="009A0143"/>
    <w:rsid w:val="009A15F4"/>
    <w:rsid w:val="009A1E07"/>
    <w:rsid w:val="009A25F9"/>
    <w:rsid w:val="009A2BB9"/>
    <w:rsid w:val="009A2E60"/>
    <w:rsid w:val="009A3350"/>
    <w:rsid w:val="009A3490"/>
    <w:rsid w:val="009A375F"/>
    <w:rsid w:val="009A4836"/>
    <w:rsid w:val="009A4AF1"/>
    <w:rsid w:val="009A4DFD"/>
    <w:rsid w:val="009A6997"/>
    <w:rsid w:val="009A6E66"/>
    <w:rsid w:val="009A7103"/>
    <w:rsid w:val="009A7161"/>
    <w:rsid w:val="009A750E"/>
    <w:rsid w:val="009A78FF"/>
    <w:rsid w:val="009A7A06"/>
    <w:rsid w:val="009A7ADD"/>
    <w:rsid w:val="009B0256"/>
    <w:rsid w:val="009B091C"/>
    <w:rsid w:val="009B0A95"/>
    <w:rsid w:val="009B0B40"/>
    <w:rsid w:val="009B0C87"/>
    <w:rsid w:val="009B268A"/>
    <w:rsid w:val="009B2D11"/>
    <w:rsid w:val="009B3904"/>
    <w:rsid w:val="009B4423"/>
    <w:rsid w:val="009B4A95"/>
    <w:rsid w:val="009B4E71"/>
    <w:rsid w:val="009B5042"/>
    <w:rsid w:val="009B51E9"/>
    <w:rsid w:val="009B564F"/>
    <w:rsid w:val="009B5F60"/>
    <w:rsid w:val="009B600B"/>
    <w:rsid w:val="009B6028"/>
    <w:rsid w:val="009B66FE"/>
    <w:rsid w:val="009B67F4"/>
    <w:rsid w:val="009B6802"/>
    <w:rsid w:val="009B725E"/>
    <w:rsid w:val="009B74F2"/>
    <w:rsid w:val="009B7DBA"/>
    <w:rsid w:val="009C02F9"/>
    <w:rsid w:val="009C06E4"/>
    <w:rsid w:val="009C0B52"/>
    <w:rsid w:val="009C0BFF"/>
    <w:rsid w:val="009C1C34"/>
    <w:rsid w:val="009C1DFE"/>
    <w:rsid w:val="009C1F4E"/>
    <w:rsid w:val="009C236E"/>
    <w:rsid w:val="009C2B73"/>
    <w:rsid w:val="009C2E99"/>
    <w:rsid w:val="009C3206"/>
    <w:rsid w:val="009C320E"/>
    <w:rsid w:val="009C3917"/>
    <w:rsid w:val="009C392A"/>
    <w:rsid w:val="009C3EA1"/>
    <w:rsid w:val="009C4B7D"/>
    <w:rsid w:val="009C505E"/>
    <w:rsid w:val="009C6123"/>
    <w:rsid w:val="009C69B1"/>
    <w:rsid w:val="009C6B1D"/>
    <w:rsid w:val="009C6BD9"/>
    <w:rsid w:val="009C73B2"/>
    <w:rsid w:val="009C7D05"/>
    <w:rsid w:val="009C7F10"/>
    <w:rsid w:val="009D027C"/>
    <w:rsid w:val="009D128A"/>
    <w:rsid w:val="009D1918"/>
    <w:rsid w:val="009D248F"/>
    <w:rsid w:val="009D2870"/>
    <w:rsid w:val="009D32E4"/>
    <w:rsid w:val="009D390B"/>
    <w:rsid w:val="009D4130"/>
    <w:rsid w:val="009D42E2"/>
    <w:rsid w:val="009D4513"/>
    <w:rsid w:val="009D548C"/>
    <w:rsid w:val="009D5581"/>
    <w:rsid w:val="009D6879"/>
    <w:rsid w:val="009D6CC3"/>
    <w:rsid w:val="009D6E4F"/>
    <w:rsid w:val="009D793E"/>
    <w:rsid w:val="009E0338"/>
    <w:rsid w:val="009E06A1"/>
    <w:rsid w:val="009E0EBA"/>
    <w:rsid w:val="009E0F94"/>
    <w:rsid w:val="009E1726"/>
    <w:rsid w:val="009E1831"/>
    <w:rsid w:val="009E189C"/>
    <w:rsid w:val="009E21A3"/>
    <w:rsid w:val="009E23DB"/>
    <w:rsid w:val="009E2C66"/>
    <w:rsid w:val="009E3D63"/>
    <w:rsid w:val="009E4C3B"/>
    <w:rsid w:val="009E4F3A"/>
    <w:rsid w:val="009E4FC3"/>
    <w:rsid w:val="009E5032"/>
    <w:rsid w:val="009E5A7A"/>
    <w:rsid w:val="009E5D08"/>
    <w:rsid w:val="009E678D"/>
    <w:rsid w:val="009E69A3"/>
    <w:rsid w:val="009E7542"/>
    <w:rsid w:val="009E7849"/>
    <w:rsid w:val="009F0305"/>
    <w:rsid w:val="009F0817"/>
    <w:rsid w:val="009F0E16"/>
    <w:rsid w:val="009F11DB"/>
    <w:rsid w:val="009F200E"/>
    <w:rsid w:val="009F2D80"/>
    <w:rsid w:val="009F3104"/>
    <w:rsid w:val="009F38A6"/>
    <w:rsid w:val="009F3AD0"/>
    <w:rsid w:val="009F57C6"/>
    <w:rsid w:val="009F5EE2"/>
    <w:rsid w:val="009F645E"/>
    <w:rsid w:val="009F6E83"/>
    <w:rsid w:val="009F702D"/>
    <w:rsid w:val="009F76FC"/>
    <w:rsid w:val="009F7764"/>
    <w:rsid w:val="009F78AF"/>
    <w:rsid w:val="00A00004"/>
    <w:rsid w:val="00A002CD"/>
    <w:rsid w:val="00A01B1D"/>
    <w:rsid w:val="00A01D4D"/>
    <w:rsid w:val="00A02AFB"/>
    <w:rsid w:val="00A034F8"/>
    <w:rsid w:val="00A03501"/>
    <w:rsid w:val="00A04C1E"/>
    <w:rsid w:val="00A04E5B"/>
    <w:rsid w:val="00A05658"/>
    <w:rsid w:val="00A06213"/>
    <w:rsid w:val="00A06878"/>
    <w:rsid w:val="00A06BED"/>
    <w:rsid w:val="00A06D68"/>
    <w:rsid w:val="00A0708F"/>
    <w:rsid w:val="00A102E4"/>
    <w:rsid w:val="00A1055A"/>
    <w:rsid w:val="00A1075F"/>
    <w:rsid w:val="00A109F6"/>
    <w:rsid w:val="00A110B8"/>
    <w:rsid w:val="00A117AC"/>
    <w:rsid w:val="00A11B0A"/>
    <w:rsid w:val="00A12F34"/>
    <w:rsid w:val="00A13333"/>
    <w:rsid w:val="00A1370A"/>
    <w:rsid w:val="00A138BD"/>
    <w:rsid w:val="00A141EC"/>
    <w:rsid w:val="00A144DC"/>
    <w:rsid w:val="00A14EA9"/>
    <w:rsid w:val="00A14F0B"/>
    <w:rsid w:val="00A14F5D"/>
    <w:rsid w:val="00A166DD"/>
    <w:rsid w:val="00A167AB"/>
    <w:rsid w:val="00A16C0F"/>
    <w:rsid w:val="00A170E9"/>
    <w:rsid w:val="00A17F58"/>
    <w:rsid w:val="00A208FD"/>
    <w:rsid w:val="00A209B3"/>
    <w:rsid w:val="00A20BD9"/>
    <w:rsid w:val="00A20FC0"/>
    <w:rsid w:val="00A225B7"/>
    <w:rsid w:val="00A22D76"/>
    <w:rsid w:val="00A22D98"/>
    <w:rsid w:val="00A22E8C"/>
    <w:rsid w:val="00A23124"/>
    <w:rsid w:val="00A23688"/>
    <w:rsid w:val="00A23A75"/>
    <w:rsid w:val="00A23F68"/>
    <w:rsid w:val="00A24FFE"/>
    <w:rsid w:val="00A259E0"/>
    <w:rsid w:val="00A26CEF"/>
    <w:rsid w:val="00A27188"/>
    <w:rsid w:val="00A27C93"/>
    <w:rsid w:val="00A3024A"/>
    <w:rsid w:val="00A3123E"/>
    <w:rsid w:val="00A31F12"/>
    <w:rsid w:val="00A3206C"/>
    <w:rsid w:val="00A320BA"/>
    <w:rsid w:val="00A32225"/>
    <w:rsid w:val="00A33811"/>
    <w:rsid w:val="00A35C97"/>
    <w:rsid w:val="00A364E0"/>
    <w:rsid w:val="00A36BF0"/>
    <w:rsid w:val="00A36F62"/>
    <w:rsid w:val="00A37E56"/>
    <w:rsid w:val="00A40469"/>
    <w:rsid w:val="00A4075A"/>
    <w:rsid w:val="00A40F86"/>
    <w:rsid w:val="00A4100C"/>
    <w:rsid w:val="00A41B94"/>
    <w:rsid w:val="00A41D56"/>
    <w:rsid w:val="00A4223A"/>
    <w:rsid w:val="00A42742"/>
    <w:rsid w:val="00A42A57"/>
    <w:rsid w:val="00A42A6E"/>
    <w:rsid w:val="00A42C30"/>
    <w:rsid w:val="00A431DB"/>
    <w:rsid w:val="00A434C7"/>
    <w:rsid w:val="00A434D2"/>
    <w:rsid w:val="00A4354B"/>
    <w:rsid w:val="00A43C62"/>
    <w:rsid w:val="00A43DA7"/>
    <w:rsid w:val="00A44232"/>
    <w:rsid w:val="00A45258"/>
    <w:rsid w:val="00A4527C"/>
    <w:rsid w:val="00A45933"/>
    <w:rsid w:val="00A459A1"/>
    <w:rsid w:val="00A4664E"/>
    <w:rsid w:val="00A473EC"/>
    <w:rsid w:val="00A47491"/>
    <w:rsid w:val="00A47738"/>
    <w:rsid w:val="00A47EA4"/>
    <w:rsid w:val="00A5051F"/>
    <w:rsid w:val="00A50679"/>
    <w:rsid w:val="00A5094B"/>
    <w:rsid w:val="00A50F73"/>
    <w:rsid w:val="00A51078"/>
    <w:rsid w:val="00A5136E"/>
    <w:rsid w:val="00A515AF"/>
    <w:rsid w:val="00A515D1"/>
    <w:rsid w:val="00A51752"/>
    <w:rsid w:val="00A518AA"/>
    <w:rsid w:val="00A51BB5"/>
    <w:rsid w:val="00A51E82"/>
    <w:rsid w:val="00A5387B"/>
    <w:rsid w:val="00A5405C"/>
    <w:rsid w:val="00A54545"/>
    <w:rsid w:val="00A5458F"/>
    <w:rsid w:val="00A5472C"/>
    <w:rsid w:val="00A54E54"/>
    <w:rsid w:val="00A54F7E"/>
    <w:rsid w:val="00A55147"/>
    <w:rsid w:val="00A55A92"/>
    <w:rsid w:val="00A563FD"/>
    <w:rsid w:val="00A56586"/>
    <w:rsid w:val="00A56FAC"/>
    <w:rsid w:val="00A610BE"/>
    <w:rsid w:val="00A6139B"/>
    <w:rsid w:val="00A615DB"/>
    <w:rsid w:val="00A61C32"/>
    <w:rsid w:val="00A6220F"/>
    <w:rsid w:val="00A6286B"/>
    <w:rsid w:val="00A62B6B"/>
    <w:rsid w:val="00A63229"/>
    <w:rsid w:val="00A63391"/>
    <w:rsid w:val="00A63813"/>
    <w:rsid w:val="00A63C4F"/>
    <w:rsid w:val="00A64639"/>
    <w:rsid w:val="00A6520A"/>
    <w:rsid w:val="00A65244"/>
    <w:rsid w:val="00A65834"/>
    <w:rsid w:val="00A65836"/>
    <w:rsid w:val="00A65AAB"/>
    <w:rsid w:val="00A6650E"/>
    <w:rsid w:val="00A66C25"/>
    <w:rsid w:val="00A67107"/>
    <w:rsid w:val="00A67778"/>
    <w:rsid w:val="00A7036D"/>
    <w:rsid w:val="00A70624"/>
    <w:rsid w:val="00A71B20"/>
    <w:rsid w:val="00A71FC0"/>
    <w:rsid w:val="00A722CB"/>
    <w:rsid w:val="00A72A63"/>
    <w:rsid w:val="00A72E01"/>
    <w:rsid w:val="00A72F0B"/>
    <w:rsid w:val="00A7406F"/>
    <w:rsid w:val="00A74709"/>
    <w:rsid w:val="00A74ACC"/>
    <w:rsid w:val="00A750D7"/>
    <w:rsid w:val="00A763A4"/>
    <w:rsid w:val="00A76F4F"/>
    <w:rsid w:val="00A805B5"/>
    <w:rsid w:val="00A80D6A"/>
    <w:rsid w:val="00A80DFE"/>
    <w:rsid w:val="00A80E47"/>
    <w:rsid w:val="00A80E59"/>
    <w:rsid w:val="00A8149D"/>
    <w:rsid w:val="00A81625"/>
    <w:rsid w:val="00A81AB7"/>
    <w:rsid w:val="00A81B58"/>
    <w:rsid w:val="00A829C7"/>
    <w:rsid w:val="00A82C50"/>
    <w:rsid w:val="00A83869"/>
    <w:rsid w:val="00A842C1"/>
    <w:rsid w:val="00A84A84"/>
    <w:rsid w:val="00A84A89"/>
    <w:rsid w:val="00A8521D"/>
    <w:rsid w:val="00A853D6"/>
    <w:rsid w:val="00A854D6"/>
    <w:rsid w:val="00A858B2"/>
    <w:rsid w:val="00A85DA1"/>
    <w:rsid w:val="00A86533"/>
    <w:rsid w:val="00A86D3C"/>
    <w:rsid w:val="00A8712E"/>
    <w:rsid w:val="00A8727A"/>
    <w:rsid w:val="00A8741C"/>
    <w:rsid w:val="00A87EAA"/>
    <w:rsid w:val="00A9017C"/>
    <w:rsid w:val="00A90CD2"/>
    <w:rsid w:val="00A9298D"/>
    <w:rsid w:val="00A9299C"/>
    <w:rsid w:val="00A92A8B"/>
    <w:rsid w:val="00A92B1D"/>
    <w:rsid w:val="00A92BD6"/>
    <w:rsid w:val="00A92BFA"/>
    <w:rsid w:val="00A92D53"/>
    <w:rsid w:val="00A9395E"/>
    <w:rsid w:val="00A94A18"/>
    <w:rsid w:val="00A94D75"/>
    <w:rsid w:val="00A94DCA"/>
    <w:rsid w:val="00A951C5"/>
    <w:rsid w:val="00A954BF"/>
    <w:rsid w:val="00A95560"/>
    <w:rsid w:val="00A955E9"/>
    <w:rsid w:val="00A96487"/>
    <w:rsid w:val="00A967F0"/>
    <w:rsid w:val="00A97419"/>
    <w:rsid w:val="00A97826"/>
    <w:rsid w:val="00A97990"/>
    <w:rsid w:val="00A979AF"/>
    <w:rsid w:val="00AA04E4"/>
    <w:rsid w:val="00AA087F"/>
    <w:rsid w:val="00AA143B"/>
    <w:rsid w:val="00AA161E"/>
    <w:rsid w:val="00AA1A13"/>
    <w:rsid w:val="00AA263C"/>
    <w:rsid w:val="00AA2F44"/>
    <w:rsid w:val="00AA3750"/>
    <w:rsid w:val="00AA390A"/>
    <w:rsid w:val="00AA3A69"/>
    <w:rsid w:val="00AA3EEB"/>
    <w:rsid w:val="00AA4020"/>
    <w:rsid w:val="00AA44B1"/>
    <w:rsid w:val="00AA49FC"/>
    <w:rsid w:val="00AA4EF3"/>
    <w:rsid w:val="00AA50E7"/>
    <w:rsid w:val="00AA526B"/>
    <w:rsid w:val="00AA5477"/>
    <w:rsid w:val="00AA558F"/>
    <w:rsid w:val="00AA55F9"/>
    <w:rsid w:val="00AA5E80"/>
    <w:rsid w:val="00AA6795"/>
    <w:rsid w:val="00AA6C2C"/>
    <w:rsid w:val="00AA6EB4"/>
    <w:rsid w:val="00AA7E91"/>
    <w:rsid w:val="00AA7F1D"/>
    <w:rsid w:val="00AB0BD2"/>
    <w:rsid w:val="00AB0E12"/>
    <w:rsid w:val="00AB17CF"/>
    <w:rsid w:val="00AB2455"/>
    <w:rsid w:val="00AB2469"/>
    <w:rsid w:val="00AB2618"/>
    <w:rsid w:val="00AB2F39"/>
    <w:rsid w:val="00AB390E"/>
    <w:rsid w:val="00AB3B08"/>
    <w:rsid w:val="00AB43EE"/>
    <w:rsid w:val="00AB46A5"/>
    <w:rsid w:val="00AB4753"/>
    <w:rsid w:val="00AB4C37"/>
    <w:rsid w:val="00AB504C"/>
    <w:rsid w:val="00AB5349"/>
    <w:rsid w:val="00AB5458"/>
    <w:rsid w:val="00AB589C"/>
    <w:rsid w:val="00AB5A3C"/>
    <w:rsid w:val="00AB5D69"/>
    <w:rsid w:val="00AB5EA7"/>
    <w:rsid w:val="00AB5F46"/>
    <w:rsid w:val="00AB63DC"/>
    <w:rsid w:val="00AB6A6B"/>
    <w:rsid w:val="00AB6C29"/>
    <w:rsid w:val="00AB7370"/>
    <w:rsid w:val="00AB786E"/>
    <w:rsid w:val="00AC0239"/>
    <w:rsid w:val="00AC030A"/>
    <w:rsid w:val="00AC03C8"/>
    <w:rsid w:val="00AC0710"/>
    <w:rsid w:val="00AC0A44"/>
    <w:rsid w:val="00AC0E63"/>
    <w:rsid w:val="00AC1D0D"/>
    <w:rsid w:val="00AC1EAE"/>
    <w:rsid w:val="00AC20E1"/>
    <w:rsid w:val="00AC22D3"/>
    <w:rsid w:val="00AC24C4"/>
    <w:rsid w:val="00AC2DCF"/>
    <w:rsid w:val="00AC342D"/>
    <w:rsid w:val="00AC35CC"/>
    <w:rsid w:val="00AC365A"/>
    <w:rsid w:val="00AC3F6C"/>
    <w:rsid w:val="00AC4052"/>
    <w:rsid w:val="00AC4234"/>
    <w:rsid w:val="00AC538E"/>
    <w:rsid w:val="00AC5837"/>
    <w:rsid w:val="00AC61D2"/>
    <w:rsid w:val="00AC622D"/>
    <w:rsid w:val="00AC6C03"/>
    <w:rsid w:val="00AC6D1E"/>
    <w:rsid w:val="00AC6DC4"/>
    <w:rsid w:val="00AC7566"/>
    <w:rsid w:val="00AD104F"/>
    <w:rsid w:val="00AD1937"/>
    <w:rsid w:val="00AD1B6E"/>
    <w:rsid w:val="00AD1DCD"/>
    <w:rsid w:val="00AD1E57"/>
    <w:rsid w:val="00AD239C"/>
    <w:rsid w:val="00AD26F2"/>
    <w:rsid w:val="00AD2A72"/>
    <w:rsid w:val="00AD2DAD"/>
    <w:rsid w:val="00AD2E2A"/>
    <w:rsid w:val="00AD2E6E"/>
    <w:rsid w:val="00AD380F"/>
    <w:rsid w:val="00AD3E2C"/>
    <w:rsid w:val="00AD550F"/>
    <w:rsid w:val="00AD55CC"/>
    <w:rsid w:val="00AD6355"/>
    <w:rsid w:val="00AD6EAE"/>
    <w:rsid w:val="00AD6F13"/>
    <w:rsid w:val="00AD7F60"/>
    <w:rsid w:val="00AE0A54"/>
    <w:rsid w:val="00AE23ED"/>
    <w:rsid w:val="00AE2626"/>
    <w:rsid w:val="00AE2BEA"/>
    <w:rsid w:val="00AE2D10"/>
    <w:rsid w:val="00AE34BB"/>
    <w:rsid w:val="00AE3534"/>
    <w:rsid w:val="00AE3991"/>
    <w:rsid w:val="00AE3BE9"/>
    <w:rsid w:val="00AE4BF9"/>
    <w:rsid w:val="00AE4C6D"/>
    <w:rsid w:val="00AE4EB2"/>
    <w:rsid w:val="00AE551B"/>
    <w:rsid w:val="00AE56EA"/>
    <w:rsid w:val="00AE5AD1"/>
    <w:rsid w:val="00AE5B5A"/>
    <w:rsid w:val="00AE6424"/>
    <w:rsid w:val="00AE6B20"/>
    <w:rsid w:val="00AE6EA5"/>
    <w:rsid w:val="00AE7050"/>
    <w:rsid w:val="00AE724A"/>
    <w:rsid w:val="00AE742C"/>
    <w:rsid w:val="00AE79CC"/>
    <w:rsid w:val="00AF025F"/>
    <w:rsid w:val="00AF04E0"/>
    <w:rsid w:val="00AF156E"/>
    <w:rsid w:val="00AF15AC"/>
    <w:rsid w:val="00AF15E3"/>
    <w:rsid w:val="00AF1B40"/>
    <w:rsid w:val="00AF22B5"/>
    <w:rsid w:val="00AF2D8E"/>
    <w:rsid w:val="00AF3340"/>
    <w:rsid w:val="00AF388F"/>
    <w:rsid w:val="00AF3B60"/>
    <w:rsid w:val="00AF451D"/>
    <w:rsid w:val="00AF49F5"/>
    <w:rsid w:val="00AF54A2"/>
    <w:rsid w:val="00AF5D4E"/>
    <w:rsid w:val="00AF6121"/>
    <w:rsid w:val="00AF62CE"/>
    <w:rsid w:val="00AF675D"/>
    <w:rsid w:val="00AF695B"/>
    <w:rsid w:val="00AF6E65"/>
    <w:rsid w:val="00AF759E"/>
    <w:rsid w:val="00AF762B"/>
    <w:rsid w:val="00AF76F3"/>
    <w:rsid w:val="00AF7A52"/>
    <w:rsid w:val="00AF7A74"/>
    <w:rsid w:val="00AF7C5A"/>
    <w:rsid w:val="00AF7D59"/>
    <w:rsid w:val="00B00126"/>
    <w:rsid w:val="00B00225"/>
    <w:rsid w:val="00B0028C"/>
    <w:rsid w:val="00B010FD"/>
    <w:rsid w:val="00B01263"/>
    <w:rsid w:val="00B0164F"/>
    <w:rsid w:val="00B0194E"/>
    <w:rsid w:val="00B01BE7"/>
    <w:rsid w:val="00B01CCC"/>
    <w:rsid w:val="00B01D9C"/>
    <w:rsid w:val="00B0227C"/>
    <w:rsid w:val="00B03181"/>
    <w:rsid w:val="00B033CD"/>
    <w:rsid w:val="00B037C3"/>
    <w:rsid w:val="00B03ABE"/>
    <w:rsid w:val="00B0485A"/>
    <w:rsid w:val="00B04D2B"/>
    <w:rsid w:val="00B05027"/>
    <w:rsid w:val="00B05213"/>
    <w:rsid w:val="00B05602"/>
    <w:rsid w:val="00B06229"/>
    <w:rsid w:val="00B0625A"/>
    <w:rsid w:val="00B062A6"/>
    <w:rsid w:val="00B06C64"/>
    <w:rsid w:val="00B074CD"/>
    <w:rsid w:val="00B100CC"/>
    <w:rsid w:val="00B10376"/>
    <w:rsid w:val="00B1038E"/>
    <w:rsid w:val="00B1087B"/>
    <w:rsid w:val="00B112CA"/>
    <w:rsid w:val="00B11E0B"/>
    <w:rsid w:val="00B123CF"/>
    <w:rsid w:val="00B126D9"/>
    <w:rsid w:val="00B12A62"/>
    <w:rsid w:val="00B12A9E"/>
    <w:rsid w:val="00B13FD4"/>
    <w:rsid w:val="00B14BF4"/>
    <w:rsid w:val="00B15B20"/>
    <w:rsid w:val="00B15CF8"/>
    <w:rsid w:val="00B16146"/>
    <w:rsid w:val="00B161AD"/>
    <w:rsid w:val="00B162B4"/>
    <w:rsid w:val="00B162D0"/>
    <w:rsid w:val="00B16837"/>
    <w:rsid w:val="00B16998"/>
    <w:rsid w:val="00B16FB1"/>
    <w:rsid w:val="00B17AE2"/>
    <w:rsid w:val="00B17C0D"/>
    <w:rsid w:val="00B17D95"/>
    <w:rsid w:val="00B17F49"/>
    <w:rsid w:val="00B214CE"/>
    <w:rsid w:val="00B21A08"/>
    <w:rsid w:val="00B21B09"/>
    <w:rsid w:val="00B22817"/>
    <w:rsid w:val="00B22C39"/>
    <w:rsid w:val="00B24775"/>
    <w:rsid w:val="00B24F85"/>
    <w:rsid w:val="00B26069"/>
    <w:rsid w:val="00B27B65"/>
    <w:rsid w:val="00B27DCC"/>
    <w:rsid w:val="00B30BA3"/>
    <w:rsid w:val="00B3108F"/>
    <w:rsid w:val="00B31635"/>
    <w:rsid w:val="00B31D29"/>
    <w:rsid w:val="00B3288F"/>
    <w:rsid w:val="00B329E6"/>
    <w:rsid w:val="00B32DF3"/>
    <w:rsid w:val="00B33603"/>
    <w:rsid w:val="00B33628"/>
    <w:rsid w:val="00B337B0"/>
    <w:rsid w:val="00B342A7"/>
    <w:rsid w:val="00B342FA"/>
    <w:rsid w:val="00B34404"/>
    <w:rsid w:val="00B34E5C"/>
    <w:rsid w:val="00B3528A"/>
    <w:rsid w:val="00B353CB"/>
    <w:rsid w:val="00B35956"/>
    <w:rsid w:val="00B35D3D"/>
    <w:rsid w:val="00B36107"/>
    <w:rsid w:val="00B362E4"/>
    <w:rsid w:val="00B36BA1"/>
    <w:rsid w:val="00B36E3A"/>
    <w:rsid w:val="00B373DE"/>
    <w:rsid w:val="00B37BA9"/>
    <w:rsid w:val="00B407FB"/>
    <w:rsid w:val="00B4080C"/>
    <w:rsid w:val="00B410CF"/>
    <w:rsid w:val="00B4163D"/>
    <w:rsid w:val="00B41F33"/>
    <w:rsid w:val="00B42098"/>
    <w:rsid w:val="00B42858"/>
    <w:rsid w:val="00B42859"/>
    <w:rsid w:val="00B42ED1"/>
    <w:rsid w:val="00B43342"/>
    <w:rsid w:val="00B433D6"/>
    <w:rsid w:val="00B43961"/>
    <w:rsid w:val="00B44310"/>
    <w:rsid w:val="00B4437F"/>
    <w:rsid w:val="00B4492B"/>
    <w:rsid w:val="00B44C6E"/>
    <w:rsid w:val="00B44CFA"/>
    <w:rsid w:val="00B44F1D"/>
    <w:rsid w:val="00B457B9"/>
    <w:rsid w:val="00B458DB"/>
    <w:rsid w:val="00B45933"/>
    <w:rsid w:val="00B464AA"/>
    <w:rsid w:val="00B46D55"/>
    <w:rsid w:val="00B46F2D"/>
    <w:rsid w:val="00B4738F"/>
    <w:rsid w:val="00B47AAC"/>
    <w:rsid w:val="00B50623"/>
    <w:rsid w:val="00B5115C"/>
    <w:rsid w:val="00B5145D"/>
    <w:rsid w:val="00B520D1"/>
    <w:rsid w:val="00B522DC"/>
    <w:rsid w:val="00B5290C"/>
    <w:rsid w:val="00B52B5F"/>
    <w:rsid w:val="00B52E05"/>
    <w:rsid w:val="00B52EA0"/>
    <w:rsid w:val="00B5532C"/>
    <w:rsid w:val="00B567D4"/>
    <w:rsid w:val="00B56C35"/>
    <w:rsid w:val="00B5723A"/>
    <w:rsid w:val="00B57361"/>
    <w:rsid w:val="00B575A0"/>
    <w:rsid w:val="00B579EE"/>
    <w:rsid w:val="00B57EC1"/>
    <w:rsid w:val="00B60789"/>
    <w:rsid w:val="00B60D16"/>
    <w:rsid w:val="00B61123"/>
    <w:rsid w:val="00B61BEC"/>
    <w:rsid w:val="00B62443"/>
    <w:rsid w:val="00B625C7"/>
    <w:rsid w:val="00B634C7"/>
    <w:rsid w:val="00B63DE1"/>
    <w:rsid w:val="00B63EAE"/>
    <w:rsid w:val="00B642D0"/>
    <w:rsid w:val="00B6567B"/>
    <w:rsid w:val="00B65B39"/>
    <w:rsid w:val="00B662CD"/>
    <w:rsid w:val="00B665FB"/>
    <w:rsid w:val="00B66726"/>
    <w:rsid w:val="00B66FF0"/>
    <w:rsid w:val="00B67CC6"/>
    <w:rsid w:val="00B7000C"/>
    <w:rsid w:val="00B703EB"/>
    <w:rsid w:val="00B70EAA"/>
    <w:rsid w:val="00B71132"/>
    <w:rsid w:val="00B712AC"/>
    <w:rsid w:val="00B712DC"/>
    <w:rsid w:val="00B713E5"/>
    <w:rsid w:val="00B71B3A"/>
    <w:rsid w:val="00B7231A"/>
    <w:rsid w:val="00B7236D"/>
    <w:rsid w:val="00B7254C"/>
    <w:rsid w:val="00B73469"/>
    <w:rsid w:val="00B735E2"/>
    <w:rsid w:val="00B73FAB"/>
    <w:rsid w:val="00B740C2"/>
    <w:rsid w:val="00B741DB"/>
    <w:rsid w:val="00B74770"/>
    <w:rsid w:val="00B747DC"/>
    <w:rsid w:val="00B749A0"/>
    <w:rsid w:val="00B74E07"/>
    <w:rsid w:val="00B7507C"/>
    <w:rsid w:val="00B750D0"/>
    <w:rsid w:val="00B754EE"/>
    <w:rsid w:val="00B76237"/>
    <w:rsid w:val="00B76354"/>
    <w:rsid w:val="00B769D1"/>
    <w:rsid w:val="00B773AB"/>
    <w:rsid w:val="00B7779B"/>
    <w:rsid w:val="00B80073"/>
    <w:rsid w:val="00B801F5"/>
    <w:rsid w:val="00B806CB"/>
    <w:rsid w:val="00B81000"/>
    <w:rsid w:val="00B8333E"/>
    <w:rsid w:val="00B83A34"/>
    <w:rsid w:val="00B83C14"/>
    <w:rsid w:val="00B83E8C"/>
    <w:rsid w:val="00B84297"/>
    <w:rsid w:val="00B864FE"/>
    <w:rsid w:val="00B86618"/>
    <w:rsid w:val="00B87F94"/>
    <w:rsid w:val="00B90FB0"/>
    <w:rsid w:val="00B91257"/>
    <w:rsid w:val="00B913DC"/>
    <w:rsid w:val="00B916A2"/>
    <w:rsid w:val="00B917DE"/>
    <w:rsid w:val="00B919A1"/>
    <w:rsid w:val="00B91F4E"/>
    <w:rsid w:val="00B92411"/>
    <w:rsid w:val="00B925B4"/>
    <w:rsid w:val="00B92BA8"/>
    <w:rsid w:val="00B92E2B"/>
    <w:rsid w:val="00B92FB6"/>
    <w:rsid w:val="00B9341E"/>
    <w:rsid w:val="00B9372C"/>
    <w:rsid w:val="00B94459"/>
    <w:rsid w:val="00B944C5"/>
    <w:rsid w:val="00B946F0"/>
    <w:rsid w:val="00B9498E"/>
    <w:rsid w:val="00B95C0D"/>
    <w:rsid w:val="00B965A0"/>
    <w:rsid w:val="00B96C6B"/>
    <w:rsid w:val="00B9724D"/>
    <w:rsid w:val="00B973A3"/>
    <w:rsid w:val="00B97605"/>
    <w:rsid w:val="00B978BC"/>
    <w:rsid w:val="00B97A24"/>
    <w:rsid w:val="00B97A69"/>
    <w:rsid w:val="00BA0453"/>
    <w:rsid w:val="00BA079E"/>
    <w:rsid w:val="00BA0DBC"/>
    <w:rsid w:val="00BA0EE5"/>
    <w:rsid w:val="00BA10D7"/>
    <w:rsid w:val="00BA169C"/>
    <w:rsid w:val="00BA24E5"/>
    <w:rsid w:val="00BA2867"/>
    <w:rsid w:val="00BA2934"/>
    <w:rsid w:val="00BA3426"/>
    <w:rsid w:val="00BA4517"/>
    <w:rsid w:val="00BA466F"/>
    <w:rsid w:val="00BA4890"/>
    <w:rsid w:val="00BA4B21"/>
    <w:rsid w:val="00BA51A6"/>
    <w:rsid w:val="00BA5F8D"/>
    <w:rsid w:val="00BA60ED"/>
    <w:rsid w:val="00BA6627"/>
    <w:rsid w:val="00BA6A80"/>
    <w:rsid w:val="00BA6C04"/>
    <w:rsid w:val="00BA6EDA"/>
    <w:rsid w:val="00BA72E7"/>
    <w:rsid w:val="00BA73DB"/>
    <w:rsid w:val="00BB0673"/>
    <w:rsid w:val="00BB07C8"/>
    <w:rsid w:val="00BB08C6"/>
    <w:rsid w:val="00BB21F4"/>
    <w:rsid w:val="00BB274F"/>
    <w:rsid w:val="00BB29C1"/>
    <w:rsid w:val="00BB2CEF"/>
    <w:rsid w:val="00BB34BE"/>
    <w:rsid w:val="00BB37AF"/>
    <w:rsid w:val="00BB3A05"/>
    <w:rsid w:val="00BB3C14"/>
    <w:rsid w:val="00BB3DCE"/>
    <w:rsid w:val="00BB4510"/>
    <w:rsid w:val="00BB47F8"/>
    <w:rsid w:val="00BB4E67"/>
    <w:rsid w:val="00BB5262"/>
    <w:rsid w:val="00BB5B92"/>
    <w:rsid w:val="00BB5D78"/>
    <w:rsid w:val="00BB60D1"/>
    <w:rsid w:val="00BB698F"/>
    <w:rsid w:val="00BB6B24"/>
    <w:rsid w:val="00BB6B6F"/>
    <w:rsid w:val="00BB7185"/>
    <w:rsid w:val="00BB71A4"/>
    <w:rsid w:val="00BB748F"/>
    <w:rsid w:val="00BB74DE"/>
    <w:rsid w:val="00BB77E0"/>
    <w:rsid w:val="00BB78CA"/>
    <w:rsid w:val="00BB795E"/>
    <w:rsid w:val="00BC00CC"/>
    <w:rsid w:val="00BC0FD4"/>
    <w:rsid w:val="00BC129A"/>
    <w:rsid w:val="00BC1423"/>
    <w:rsid w:val="00BC1827"/>
    <w:rsid w:val="00BC1BA2"/>
    <w:rsid w:val="00BC1E6D"/>
    <w:rsid w:val="00BC2364"/>
    <w:rsid w:val="00BC2F0D"/>
    <w:rsid w:val="00BC3C8E"/>
    <w:rsid w:val="00BC3D1C"/>
    <w:rsid w:val="00BC3EB3"/>
    <w:rsid w:val="00BC418A"/>
    <w:rsid w:val="00BC464D"/>
    <w:rsid w:val="00BC46D0"/>
    <w:rsid w:val="00BC481B"/>
    <w:rsid w:val="00BC49C4"/>
    <w:rsid w:val="00BC49EF"/>
    <w:rsid w:val="00BC5546"/>
    <w:rsid w:val="00BC55DA"/>
    <w:rsid w:val="00BC6C56"/>
    <w:rsid w:val="00BC74E2"/>
    <w:rsid w:val="00BC7CF5"/>
    <w:rsid w:val="00BC7EAC"/>
    <w:rsid w:val="00BC7F4D"/>
    <w:rsid w:val="00BD02F1"/>
    <w:rsid w:val="00BD057F"/>
    <w:rsid w:val="00BD10A5"/>
    <w:rsid w:val="00BD1154"/>
    <w:rsid w:val="00BD1171"/>
    <w:rsid w:val="00BD18BD"/>
    <w:rsid w:val="00BD2029"/>
    <w:rsid w:val="00BD227F"/>
    <w:rsid w:val="00BD232A"/>
    <w:rsid w:val="00BD2AEA"/>
    <w:rsid w:val="00BD2B94"/>
    <w:rsid w:val="00BD31EB"/>
    <w:rsid w:val="00BD35BA"/>
    <w:rsid w:val="00BD3719"/>
    <w:rsid w:val="00BD3C68"/>
    <w:rsid w:val="00BD3DB7"/>
    <w:rsid w:val="00BD58D2"/>
    <w:rsid w:val="00BD5AB5"/>
    <w:rsid w:val="00BD5E99"/>
    <w:rsid w:val="00BD628E"/>
    <w:rsid w:val="00BD64A3"/>
    <w:rsid w:val="00BD664B"/>
    <w:rsid w:val="00BD721F"/>
    <w:rsid w:val="00BD7EEE"/>
    <w:rsid w:val="00BE0280"/>
    <w:rsid w:val="00BE0388"/>
    <w:rsid w:val="00BE08E2"/>
    <w:rsid w:val="00BE0F99"/>
    <w:rsid w:val="00BE1417"/>
    <w:rsid w:val="00BE1784"/>
    <w:rsid w:val="00BE204C"/>
    <w:rsid w:val="00BE2405"/>
    <w:rsid w:val="00BE25CB"/>
    <w:rsid w:val="00BE2D46"/>
    <w:rsid w:val="00BE309C"/>
    <w:rsid w:val="00BE3219"/>
    <w:rsid w:val="00BE3752"/>
    <w:rsid w:val="00BE3FB2"/>
    <w:rsid w:val="00BE40AD"/>
    <w:rsid w:val="00BE493D"/>
    <w:rsid w:val="00BE4E20"/>
    <w:rsid w:val="00BE5383"/>
    <w:rsid w:val="00BE5390"/>
    <w:rsid w:val="00BE5C64"/>
    <w:rsid w:val="00BE60A6"/>
    <w:rsid w:val="00BE6A7C"/>
    <w:rsid w:val="00BE6C81"/>
    <w:rsid w:val="00BE7059"/>
    <w:rsid w:val="00BE7224"/>
    <w:rsid w:val="00BE7D7A"/>
    <w:rsid w:val="00BF055C"/>
    <w:rsid w:val="00BF093F"/>
    <w:rsid w:val="00BF0A3C"/>
    <w:rsid w:val="00BF0AF7"/>
    <w:rsid w:val="00BF1B55"/>
    <w:rsid w:val="00BF1E55"/>
    <w:rsid w:val="00BF266A"/>
    <w:rsid w:val="00BF2963"/>
    <w:rsid w:val="00BF2B4F"/>
    <w:rsid w:val="00BF2BE2"/>
    <w:rsid w:val="00BF3188"/>
    <w:rsid w:val="00BF392D"/>
    <w:rsid w:val="00BF3F36"/>
    <w:rsid w:val="00BF3F6E"/>
    <w:rsid w:val="00BF44F6"/>
    <w:rsid w:val="00BF4816"/>
    <w:rsid w:val="00BF4890"/>
    <w:rsid w:val="00BF498D"/>
    <w:rsid w:val="00BF5908"/>
    <w:rsid w:val="00BF5A0B"/>
    <w:rsid w:val="00BF5A38"/>
    <w:rsid w:val="00BF5D6B"/>
    <w:rsid w:val="00BF63D1"/>
    <w:rsid w:val="00BF7A08"/>
    <w:rsid w:val="00BF7CF9"/>
    <w:rsid w:val="00BF7E25"/>
    <w:rsid w:val="00C001D5"/>
    <w:rsid w:val="00C010EC"/>
    <w:rsid w:val="00C01E12"/>
    <w:rsid w:val="00C02AC0"/>
    <w:rsid w:val="00C02CE9"/>
    <w:rsid w:val="00C0351C"/>
    <w:rsid w:val="00C0391F"/>
    <w:rsid w:val="00C03B7F"/>
    <w:rsid w:val="00C03F9C"/>
    <w:rsid w:val="00C045C0"/>
    <w:rsid w:val="00C04B8B"/>
    <w:rsid w:val="00C0506E"/>
    <w:rsid w:val="00C05EA8"/>
    <w:rsid w:val="00C05ECA"/>
    <w:rsid w:val="00C06231"/>
    <w:rsid w:val="00C06BAD"/>
    <w:rsid w:val="00C07209"/>
    <w:rsid w:val="00C074A5"/>
    <w:rsid w:val="00C078E0"/>
    <w:rsid w:val="00C07B70"/>
    <w:rsid w:val="00C07F49"/>
    <w:rsid w:val="00C10BE0"/>
    <w:rsid w:val="00C10D52"/>
    <w:rsid w:val="00C12625"/>
    <w:rsid w:val="00C12844"/>
    <w:rsid w:val="00C12F82"/>
    <w:rsid w:val="00C13399"/>
    <w:rsid w:val="00C13B42"/>
    <w:rsid w:val="00C13DEF"/>
    <w:rsid w:val="00C14076"/>
    <w:rsid w:val="00C14558"/>
    <w:rsid w:val="00C14586"/>
    <w:rsid w:val="00C14780"/>
    <w:rsid w:val="00C14AE5"/>
    <w:rsid w:val="00C14EDE"/>
    <w:rsid w:val="00C152CD"/>
    <w:rsid w:val="00C154DE"/>
    <w:rsid w:val="00C15612"/>
    <w:rsid w:val="00C15B6B"/>
    <w:rsid w:val="00C15E79"/>
    <w:rsid w:val="00C160CC"/>
    <w:rsid w:val="00C16B2A"/>
    <w:rsid w:val="00C171BE"/>
    <w:rsid w:val="00C201A9"/>
    <w:rsid w:val="00C201DA"/>
    <w:rsid w:val="00C207E4"/>
    <w:rsid w:val="00C20A59"/>
    <w:rsid w:val="00C20DB2"/>
    <w:rsid w:val="00C21051"/>
    <w:rsid w:val="00C211DD"/>
    <w:rsid w:val="00C2155E"/>
    <w:rsid w:val="00C219F2"/>
    <w:rsid w:val="00C22443"/>
    <w:rsid w:val="00C22B30"/>
    <w:rsid w:val="00C22D1A"/>
    <w:rsid w:val="00C23716"/>
    <w:rsid w:val="00C23AD1"/>
    <w:rsid w:val="00C23CE7"/>
    <w:rsid w:val="00C247AD"/>
    <w:rsid w:val="00C248BC"/>
    <w:rsid w:val="00C24B58"/>
    <w:rsid w:val="00C25202"/>
    <w:rsid w:val="00C25F91"/>
    <w:rsid w:val="00C26FA1"/>
    <w:rsid w:val="00C26FDC"/>
    <w:rsid w:val="00C2733F"/>
    <w:rsid w:val="00C27918"/>
    <w:rsid w:val="00C27AD5"/>
    <w:rsid w:val="00C27D5B"/>
    <w:rsid w:val="00C3031A"/>
    <w:rsid w:val="00C307FA"/>
    <w:rsid w:val="00C316A6"/>
    <w:rsid w:val="00C31864"/>
    <w:rsid w:val="00C31ADB"/>
    <w:rsid w:val="00C32947"/>
    <w:rsid w:val="00C33A00"/>
    <w:rsid w:val="00C33A70"/>
    <w:rsid w:val="00C33BBD"/>
    <w:rsid w:val="00C33BEF"/>
    <w:rsid w:val="00C33C90"/>
    <w:rsid w:val="00C33DDB"/>
    <w:rsid w:val="00C34524"/>
    <w:rsid w:val="00C34899"/>
    <w:rsid w:val="00C3492C"/>
    <w:rsid w:val="00C34BF6"/>
    <w:rsid w:val="00C34C1F"/>
    <w:rsid w:val="00C362B9"/>
    <w:rsid w:val="00C36434"/>
    <w:rsid w:val="00C364AF"/>
    <w:rsid w:val="00C3658B"/>
    <w:rsid w:val="00C3659E"/>
    <w:rsid w:val="00C3687B"/>
    <w:rsid w:val="00C36C89"/>
    <w:rsid w:val="00C36D93"/>
    <w:rsid w:val="00C36F82"/>
    <w:rsid w:val="00C37436"/>
    <w:rsid w:val="00C37B90"/>
    <w:rsid w:val="00C37F0B"/>
    <w:rsid w:val="00C40884"/>
    <w:rsid w:val="00C408B1"/>
    <w:rsid w:val="00C40BB9"/>
    <w:rsid w:val="00C40D2A"/>
    <w:rsid w:val="00C40ED9"/>
    <w:rsid w:val="00C41533"/>
    <w:rsid w:val="00C41E4B"/>
    <w:rsid w:val="00C42C75"/>
    <w:rsid w:val="00C4314F"/>
    <w:rsid w:val="00C4345D"/>
    <w:rsid w:val="00C43B54"/>
    <w:rsid w:val="00C43E60"/>
    <w:rsid w:val="00C43E8F"/>
    <w:rsid w:val="00C44325"/>
    <w:rsid w:val="00C44E06"/>
    <w:rsid w:val="00C44F34"/>
    <w:rsid w:val="00C4502E"/>
    <w:rsid w:val="00C45488"/>
    <w:rsid w:val="00C45510"/>
    <w:rsid w:val="00C45F51"/>
    <w:rsid w:val="00C469DD"/>
    <w:rsid w:val="00C470DD"/>
    <w:rsid w:val="00C47201"/>
    <w:rsid w:val="00C47494"/>
    <w:rsid w:val="00C501F2"/>
    <w:rsid w:val="00C509B7"/>
    <w:rsid w:val="00C51A8D"/>
    <w:rsid w:val="00C523F4"/>
    <w:rsid w:val="00C53452"/>
    <w:rsid w:val="00C53828"/>
    <w:rsid w:val="00C539AE"/>
    <w:rsid w:val="00C53E79"/>
    <w:rsid w:val="00C53EAA"/>
    <w:rsid w:val="00C53F24"/>
    <w:rsid w:val="00C53F88"/>
    <w:rsid w:val="00C542D6"/>
    <w:rsid w:val="00C54A0A"/>
    <w:rsid w:val="00C54CE8"/>
    <w:rsid w:val="00C54D58"/>
    <w:rsid w:val="00C55078"/>
    <w:rsid w:val="00C55F5D"/>
    <w:rsid w:val="00C5611A"/>
    <w:rsid w:val="00C57CD0"/>
    <w:rsid w:val="00C57D62"/>
    <w:rsid w:val="00C57ED0"/>
    <w:rsid w:val="00C607E4"/>
    <w:rsid w:val="00C609C9"/>
    <w:rsid w:val="00C6102F"/>
    <w:rsid w:val="00C61819"/>
    <w:rsid w:val="00C6195C"/>
    <w:rsid w:val="00C619DB"/>
    <w:rsid w:val="00C61A0D"/>
    <w:rsid w:val="00C62D6D"/>
    <w:rsid w:val="00C6309C"/>
    <w:rsid w:val="00C63C39"/>
    <w:rsid w:val="00C64BFF"/>
    <w:rsid w:val="00C653A6"/>
    <w:rsid w:val="00C65414"/>
    <w:rsid w:val="00C6587F"/>
    <w:rsid w:val="00C6615A"/>
    <w:rsid w:val="00C66689"/>
    <w:rsid w:val="00C66BE5"/>
    <w:rsid w:val="00C6707C"/>
    <w:rsid w:val="00C67198"/>
    <w:rsid w:val="00C6735A"/>
    <w:rsid w:val="00C67DDF"/>
    <w:rsid w:val="00C7062E"/>
    <w:rsid w:val="00C70952"/>
    <w:rsid w:val="00C71212"/>
    <w:rsid w:val="00C7158E"/>
    <w:rsid w:val="00C71661"/>
    <w:rsid w:val="00C71EBC"/>
    <w:rsid w:val="00C72247"/>
    <w:rsid w:val="00C72B60"/>
    <w:rsid w:val="00C7321A"/>
    <w:rsid w:val="00C73254"/>
    <w:rsid w:val="00C73A94"/>
    <w:rsid w:val="00C73B5C"/>
    <w:rsid w:val="00C73EE6"/>
    <w:rsid w:val="00C749FA"/>
    <w:rsid w:val="00C74BA2"/>
    <w:rsid w:val="00C74BAE"/>
    <w:rsid w:val="00C74DC5"/>
    <w:rsid w:val="00C7531C"/>
    <w:rsid w:val="00C76B13"/>
    <w:rsid w:val="00C76FF6"/>
    <w:rsid w:val="00C77AA0"/>
    <w:rsid w:val="00C802DD"/>
    <w:rsid w:val="00C80C16"/>
    <w:rsid w:val="00C8142B"/>
    <w:rsid w:val="00C81A76"/>
    <w:rsid w:val="00C81A99"/>
    <w:rsid w:val="00C82080"/>
    <w:rsid w:val="00C82BF7"/>
    <w:rsid w:val="00C8301E"/>
    <w:rsid w:val="00C838E5"/>
    <w:rsid w:val="00C84BFE"/>
    <w:rsid w:val="00C84E65"/>
    <w:rsid w:val="00C8524E"/>
    <w:rsid w:val="00C85484"/>
    <w:rsid w:val="00C85718"/>
    <w:rsid w:val="00C85AAA"/>
    <w:rsid w:val="00C85BFD"/>
    <w:rsid w:val="00C85D2D"/>
    <w:rsid w:val="00C860B0"/>
    <w:rsid w:val="00C861BE"/>
    <w:rsid w:val="00C86650"/>
    <w:rsid w:val="00C8669A"/>
    <w:rsid w:val="00C86BBE"/>
    <w:rsid w:val="00C873F1"/>
    <w:rsid w:val="00C87C8E"/>
    <w:rsid w:val="00C902B5"/>
    <w:rsid w:val="00C9083F"/>
    <w:rsid w:val="00C9168F"/>
    <w:rsid w:val="00C91761"/>
    <w:rsid w:val="00C918AF"/>
    <w:rsid w:val="00C9199D"/>
    <w:rsid w:val="00C92085"/>
    <w:rsid w:val="00C92504"/>
    <w:rsid w:val="00C92AEF"/>
    <w:rsid w:val="00C92F95"/>
    <w:rsid w:val="00C930BF"/>
    <w:rsid w:val="00C931B1"/>
    <w:rsid w:val="00C93674"/>
    <w:rsid w:val="00C93FE2"/>
    <w:rsid w:val="00C9402C"/>
    <w:rsid w:val="00C94324"/>
    <w:rsid w:val="00C94465"/>
    <w:rsid w:val="00C94672"/>
    <w:rsid w:val="00C9473F"/>
    <w:rsid w:val="00C94F0F"/>
    <w:rsid w:val="00C95196"/>
    <w:rsid w:val="00C954A4"/>
    <w:rsid w:val="00C95A75"/>
    <w:rsid w:val="00C95C1D"/>
    <w:rsid w:val="00C95EB9"/>
    <w:rsid w:val="00C9605F"/>
    <w:rsid w:val="00C97961"/>
    <w:rsid w:val="00CA01A0"/>
    <w:rsid w:val="00CA0635"/>
    <w:rsid w:val="00CA0F6E"/>
    <w:rsid w:val="00CA0FA0"/>
    <w:rsid w:val="00CA11BC"/>
    <w:rsid w:val="00CA2CF1"/>
    <w:rsid w:val="00CA2D9C"/>
    <w:rsid w:val="00CA3544"/>
    <w:rsid w:val="00CA3F16"/>
    <w:rsid w:val="00CA4DB2"/>
    <w:rsid w:val="00CA4F2B"/>
    <w:rsid w:val="00CA51F6"/>
    <w:rsid w:val="00CA563B"/>
    <w:rsid w:val="00CA59D0"/>
    <w:rsid w:val="00CA5F6C"/>
    <w:rsid w:val="00CA696E"/>
    <w:rsid w:val="00CA6DB8"/>
    <w:rsid w:val="00CA7259"/>
    <w:rsid w:val="00CB1690"/>
    <w:rsid w:val="00CB17A5"/>
    <w:rsid w:val="00CB1E3C"/>
    <w:rsid w:val="00CB2071"/>
    <w:rsid w:val="00CB2187"/>
    <w:rsid w:val="00CB2280"/>
    <w:rsid w:val="00CB2433"/>
    <w:rsid w:val="00CB43BE"/>
    <w:rsid w:val="00CB4F84"/>
    <w:rsid w:val="00CB5C32"/>
    <w:rsid w:val="00CB6224"/>
    <w:rsid w:val="00CB63F2"/>
    <w:rsid w:val="00CB6598"/>
    <w:rsid w:val="00CB69A4"/>
    <w:rsid w:val="00CB6AE3"/>
    <w:rsid w:val="00CB7330"/>
    <w:rsid w:val="00CB740D"/>
    <w:rsid w:val="00CB7515"/>
    <w:rsid w:val="00CB7BCC"/>
    <w:rsid w:val="00CC042B"/>
    <w:rsid w:val="00CC0C78"/>
    <w:rsid w:val="00CC18C7"/>
    <w:rsid w:val="00CC1A5D"/>
    <w:rsid w:val="00CC1CCD"/>
    <w:rsid w:val="00CC21C7"/>
    <w:rsid w:val="00CC2CD6"/>
    <w:rsid w:val="00CC3FB4"/>
    <w:rsid w:val="00CC49AE"/>
    <w:rsid w:val="00CC49FD"/>
    <w:rsid w:val="00CC4C13"/>
    <w:rsid w:val="00CC4D66"/>
    <w:rsid w:val="00CC58AE"/>
    <w:rsid w:val="00CC6BC1"/>
    <w:rsid w:val="00CC6E1E"/>
    <w:rsid w:val="00CC70FA"/>
    <w:rsid w:val="00CC7E92"/>
    <w:rsid w:val="00CD0321"/>
    <w:rsid w:val="00CD03F4"/>
    <w:rsid w:val="00CD0F33"/>
    <w:rsid w:val="00CD12C1"/>
    <w:rsid w:val="00CD2671"/>
    <w:rsid w:val="00CD30D7"/>
    <w:rsid w:val="00CD32A7"/>
    <w:rsid w:val="00CD38D8"/>
    <w:rsid w:val="00CD544E"/>
    <w:rsid w:val="00CD563A"/>
    <w:rsid w:val="00CD56D5"/>
    <w:rsid w:val="00CD5BCF"/>
    <w:rsid w:val="00CD5DE4"/>
    <w:rsid w:val="00CD694E"/>
    <w:rsid w:val="00CD6A29"/>
    <w:rsid w:val="00CD706F"/>
    <w:rsid w:val="00CD728A"/>
    <w:rsid w:val="00CD742E"/>
    <w:rsid w:val="00CD79AC"/>
    <w:rsid w:val="00CD7DC4"/>
    <w:rsid w:val="00CD7E70"/>
    <w:rsid w:val="00CE0BBD"/>
    <w:rsid w:val="00CE0D49"/>
    <w:rsid w:val="00CE1878"/>
    <w:rsid w:val="00CE1BDB"/>
    <w:rsid w:val="00CE2146"/>
    <w:rsid w:val="00CE2423"/>
    <w:rsid w:val="00CE27F3"/>
    <w:rsid w:val="00CE2B4A"/>
    <w:rsid w:val="00CE3EC8"/>
    <w:rsid w:val="00CE508E"/>
    <w:rsid w:val="00CE54A1"/>
    <w:rsid w:val="00CE5F13"/>
    <w:rsid w:val="00CE5F2A"/>
    <w:rsid w:val="00CE60BE"/>
    <w:rsid w:val="00CE723F"/>
    <w:rsid w:val="00CE75A7"/>
    <w:rsid w:val="00CE79D0"/>
    <w:rsid w:val="00CF13BA"/>
    <w:rsid w:val="00CF1505"/>
    <w:rsid w:val="00CF1B2F"/>
    <w:rsid w:val="00CF1E45"/>
    <w:rsid w:val="00CF2327"/>
    <w:rsid w:val="00CF2BFF"/>
    <w:rsid w:val="00CF39A1"/>
    <w:rsid w:val="00CF412A"/>
    <w:rsid w:val="00CF4176"/>
    <w:rsid w:val="00CF470A"/>
    <w:rsid w:val="00CF475E"/>
    <w:rsid w:val="00CF4C8B"/>
    <w:rsid w:val="00CF531D"/>
    <w:rsid w:val="00CF6203"/>
    <w:rsid w:val="00CF6964"/>
    <w:rsid w:val="00CF706D"/>
    <w:rsid w:val="00CF7D50"/>
    <w:rsid w:val="00CF7D64"/>
    <w:rsid w:val="00D00ABC"/>
    <w:rsid w:val="00D00BF8"/>
    <w:rsid w:val="00D00EEF"/>
    <w:rsid w:val="00D01719"/>
    <w:rsid w:val="00D01AB4"/>
    <w:rsid w:val="00D02D1C"/>
    <w:rsid w:val="00D0328C"/>
    <w:rsid w:val="00D03506"/>
    <w:rsid w:val="00D03654"/>
    <w:rsid w:val="00D03C4D"/>
    <w:rsid w:val="00D03E2B"/>
    <w:rsid w:val="00D04224"/>
    <w:rsid w:val="00D04AFF"/>
    <w:rsid w:val="00D05A99"/>
    <w:rsid w:val="00D05C71"/>
    <w:rsid w:val="00D0640E"/>
    <w:rsid w:val="00D06ABE"/>
    <w:rsid w:val="00D06FFE"/>
    <w:rsid w:val="00D104F1"/>
    <w:rsid w:val="00D118CB"/>
    <w:rsid w:val="00D1403E"/>
    <w:rsid w:val="00D14190"/>
    <w:rsid w:val="00D141D3"/>
    <w:rsid w:val="00D14399"/>
    <w:rsid w:val="00D14F16"/>
    <w:rsid w:val="00D15296"/>
    <w:rsid w:val="00D1591E"/>
    <w:rsid w:val="00D159B7"/>
    <w:rsid w:val="00D16705"/>
    <w:rsid w:val="00D16992"/>
    <w:rsid w:val="00D16E4F"/>
    <w:rsid w:val="00D17938"/>
    <w:rsid w:val="00D1796D"/>
    <w:rsid w:val="00D17C64"/>
    <w:rsid w:val="00D17D0D"/>
    <w:rsid w:val="00D17EA1"/>
    <w:rsid w:val="00D20538"/>
    <w:rsid w:val="00D20A40"/>
    <w:rsid w:val="00D20ED6"/>
    <w:rsid w:val="00D2236B"/>
    <w:rsid w:val="00D2238F"/>
    <w:rsid w:val="00D227E8"/>
    <w:rsid w:val="00D2287B"/>
    <w:rsid w:val="00D22AE5"/>
    <w:rsid w:val="00D2365E"/>
    <w:rsid w:val="00D237CB"/>
    <w:rsid w:val="00D237E8"/>
    <w:rsid w:val="00D2380B"/>
    <w:rsid w:val="00D239F9"/>
    <w:rsid w:val="00D23A38"/>
    <w:rsid w:val="00D23BC2"/>
    <w:rsid w:val="00D23C5F"/>
    <w:rsid w:val="00D23E1C"/>
    <w:rsid w:val="00D240B5"/>
    <w:rsid w:val="00D2446F"/>
    <w:rsid w:val="00D24B6D"/>
    <w:rsid w:val="00D254D6"/>
    <w:rsid w:val="00D25DDA"/>
    <w:rsid w:val="00D262D4"/>
    <w:rsid w:val="00D26A7A"/>
    <w:rsid w:val="00D2781A"/>
    <w:rsid w:val="00D30078"/>
    <w:rsid w:val="00D3022D"/>
    <w:rsid w:val="00D3099E"/>
    <w:rsid w:val="00D309BA"/>
    <w:rsid w:val="00D31647"/>
    <w:rsid w:val="00D31B45"/>
    <w:rsid w:val="00D326C3"/>
    <w:rsid w:val="00D32824"/>
    <w:rsid w:val="00D329B7"/>
    <w:rsid w:val="00D33802"/>
    <w:rsid w:val="00D345B0"/>
    <w:rsid w:val="00D360B4"/>
    <w:rsid w:val="00D3629C"/>
    <w:rsid w:val="00D36851"/>
    <w:rsid w:val="00D4029C"/>
    <w:rsid w:val="00D408AD"/>
    <w:rsid w:val="00D408D7"/>
    <w:rsid w:val="00D40AC2"/>
    <w:rsid w:val="00D4109C"/>
    <w:rsid w:val="00D417B5"/>
    <w:rsid w:val="00D4186F"/>
    <w:rsid w:val="00D42252"/>
    <w:rsid w:val="00D426BE"/>
    <w:rsid w:val="00D430DF"/>
    <w:rsid w:val="00D43488"/>
    <w:rsid w:val="00D435C0"/>
    <w:rsid w:val="00D43FB4"/>
    <w:rsid w:val="00D44239"/>
    <w:rsid w:val="00D444C4"/>
    <w:rsid w:val="00D44508"/>
    <w:rsid w:val="00D4458F"/>
    <w:rsid w:val="00D44AD3"/>
    <w:rsid w:val="00D45040"/>
    <w:rsid w:val="00D451DD"/>
    <w:rsid w:val="00D455BB"/>
    <w:rsid w:val="00D45789"/>
    <w:rsid w:val="00D45807"/>
    <w:rsid w:val="00D461C3"/>
    <w:rsid w:val="00D462C2"/>
    <w:rsid w:val="00D4666F"/>
    <w:rsid w:val="00D46834"/>
    <w:rsid w:val="00D47268"/>
    <w:rsid w:val="00D513FF"/>
    <w:rsid w:val="00D5174A"/>
    <w:rsid w:val="00D51828"/>
    <w:rsid w:val="00D51B8B"/>
    <w:rsid w:val="00D5260A"/>
    <w:rsid w:val="00D526CC"/>
    <w:rsid w:val="00D52F75"/>
    <w:rsid w:val="00D52FCD"/>
    <w:rsid w:val="00D53190"/>
    <w:rsid w:val="00D534E0"/>
    <w:rsid w:val="00D53A73"/>
    <w:rsid w:val="00D53FC6"/>
    <w:rsid w:val="00D53FD8"/>
    <w:rsid w:val="00D54592"/>
    <w:rsid w:val="00D54DA9"/>
    <w:rsid w:val="00D553C6"/>
    <w:rsid w:val="00D5622D"/>
    <w:rsid w:val="00D566A2"/>
    <w:rsid w:val="00D5671D"/>
    <w:rsid w:val="00D56AB6"/>
    <w:rsid w:val="00D57484"/>
    <w:rsid w:val="00D57759"/>
    <w:rsid w:val="00D57AEA"/>
    <w:rsid w:val="00D60A6B"/>
    <w:rsid w:val="00D60A6E"/>
    <w:rsid w:val="00D60CFE"/>
    <w:rsid w:val="00D61061"/>
    <w:rsid w:val="00D61179"/>
    <w:rsid w:val="00D61601"/>
    <w:rsid w:val="00D616EB"/>
    <w:rsid w:val="00D618DF"/>
    <w:rsid w:val="00D61CBF"/>
    <w:rsid w:val="00D62554"/>
    <w:rsid w:val="00D62C71"/>
    <w:rsid w:val="00D62D77"/>
    <w:rsid w:val="00D63422"/>
    <w:rsid w:val="00D638D5"/>
    <w:rsid w:val="00D63B34"/>
    <w:rsid w:val="00D63C4D"/>
    <w:rsid w:val="00D63E4C"/>
    <w:rsid w:val="00D6425D"/>
    <w:rsid w:val="00D64831"/>
    <w:rsid w:val="00D65B14"/>
    <w:rsid w:val="00D6776F"/>
    <w:rsid w:val="00D67DDA"/>
    <w:rsid w:val="00D67E7C"/>
    <w:rsid w:val="00D7162F"/>
    <w:rsid w:val="00D71712"/>
    <w:rsid w:val="00D71EEA"/>
    <w:rsid w:val="00D72304"/>
    <w:rsid w:val="00D72669"/>
    <w:rsid w:val="00D7271C"/>
    <w:rsid w:val="00D73A87"/>
    <w:rsid w:val="00D73E76"/>
    <w:rsid w:val="00D7435C"/>
    <w:rsid w:val="00D7479F"/>
    <w:rsid w:val="00D74DFF"/>
    <w:rsid w:val="00D75066"/>
    <w:rsid w:val="00D7608D"/>
    <w:rsid w:val="00D772A7"/>
    <w:rsid w:val="00D77581"/>
    <w:rsid w:val="00D8014A"/>
    <w:rsid w:val="00D80222"/>
    <w:rsid w:val="00D80296"/>
    <w:rsid w:val="00D80863"/>
    <w:rsid w:val="00D809A5"/>
    <w:rsid w:val="00D80BDA"/>
    <w:rsid w:val="00D8184A"/>
    <w:rsid w:val="00D82032"/>
    <w:rsid w:val="00D8312B"/>
    <w:rsid w:val="00D83664"/>
    <w:rsid w:val="00D836DF"/>
    <w:rsid w:val="00D83AE1"/>
    <w:rsid w:val="00D84CDD"/>
    <w:rsid w:val="00D84E6B"/>
    <w:rsid w:val="00D85F99"/>
    <w:rsid w:val="00D861F1"/>
    <w:rsid w:val="00D86D33"/>
    <w:rsid w:val="00D86E8A"/>
    <w:rsid w:val="00D86FB2"/>
    <w:rsid w:val="00D8768A"/>
    <w:rsid w:val="00D8778F"/>
    <w:rsid w:val="00D913CD"/>
    <w:rsid w:val="00D91BE4"/>
    <w:rsid w:val="00D929F4"/>
    <w:rsid w:val="00D92A74"/>
    <w:rsid w:val="00D92E69"/>
    <w:rsid w:val="00D930AF"/>
    <w:rsid w:val="00D93C8C"/>
    <w:rsid w:val="00D941A5"/>
    <w:rsid w:val="00D9442C"/>
    <w:rsid w:val="00D94DEB"/>
    <w:rsid w:val="00D95475"/>
    <w:rsid w:val="00D9638D"/>
    <w:rsid w:val="00D96878"/>
    <w:rsid w:val="00D97555"/>
    <w:rsid w:val="00DA0732"/>
    <w:rsid w:val="00DA0B10"/>
    <w:rsid w:val="00DA118A"/>
    <w:rsid w:val="00DA1881"/>
    <w:rsid w:val="00DA1D67"/>
    <w:rsid w:val="00DA307B"/>
    <w:rsid w:val="00DA357F"/>
    <w:rsid w:val="00DA3841"/>
    <w:rsid w:val="00DA3FA3"/>
    <w:rsid w:val="00DA4520"/>
    <w:rsid w:val="00DA4992"/>
    <w:rsid w:val="00DA4DCB"/>
    <w:rsid w:val="00DA5883"/>
    <w:rsid w:val="00DA6E3F"/>
    <w:rsid w:val="00DA6EE2"/>
    <w:rsid w:val="00DA7DBD"/>
    <w:rsid w:val="00DA7E49"/>
    <w:rsid w:val="00DB0498"/>
    <w:rsid w:val="00DB0F14"/>
    <w:rsid w:val="00DB0F3C"/>
    <w:rsid w:val="00DB161E"/>
    <w:rsid w:val="00DB187F"/>
    <w:rsid w:val="00DB18CE"/>
    <w:rsid w:val="00DB1993"/>
    <w:rsid w:val="00DB22A4"/>
    <w:rsid w:val="00DB23FE"/>
    <w:rsid w:val="00DB2733"/>
    <w:rsid w:val="00DB2C51"/>
    <w:rsid w:val="00DB2F8A"/>
    <w:rsid w:val="00DB3BE8"/>
    <w:rsid w:val="00DB42A3"/>
    <w:rsid w:val="00DB43D4"/>
    <w:rsid w:val="00DB446C"/>
    <w:rsid w:val="00DB480B"/>
    <w:rsid w:val="00DB4978"/>
    <w:rsid w:val="00DB62CE"/>
    <w:rsid w:val="00DB6CA2"/>
    <w:rsid w:val="00DB6D09"/>
    <w:rsid w:val="00DB6F65"/>
    <w:rsid w:val="00DB6FCD"/>
    <w:rsid w:val="00DB7081"/>
    <w:rsid w:val="00DB75E1"/>
    <w:rsid w:val="00DB7B56"/>
    <w:rsid w:val="00DC054E"/>
    <w:rsid w:val="00DC0A54"/>
    <w:rsid w:val="00DC0D83"/>
    <w:rsid w:val="00DC0E5E"/>
    <w:rsid w:val="00DC12AB"/>
    <w:rsid w:val="00DC1746"/>
    <w:rsid w:val="00DC1CC2"/>
    <w:rsid w:val="00DC296D"/>
    <w:rsid w:val="00DC373D"/>
    <w:rsid w:val="00DC465B"/>
    <w:rsid w:val="00DC489E"/>
    <w:rsid w:val="00DC53B8"/>
    <w:rsid w:val="00DC5EB0"/>
    <w:rsid w:val="00DC6158"/>
    <w:rsid w:val="00DC6320"/>
    <w:rsid w:val="00DC6E20"/>
    <w:rsid w:val="00DC7A55"/>
    <w:rsid w:val="00DD073E"/>
    <w:rsid w:val="00DD0754"/>
    <w:rsid w:val="00DD14E3"/>
    <w:rsid w:val="00DD1D43"/>
    <w:rsid w:val="00DD1FD6"/>
    <w:rsid w:val="00DD292C"/>
    <w:rsid w:val="00DD292D"/>
    <w:rsid w:val="00DD2C4B"/>
    <w:rsid w:val="00DD3694"/>
    <w:rsid w:val="00DD3A42"/>
    <w:rsid w:val="00DD3DB1"/>
    <w:rsid w:val="00DD3FE0"/>
    <w:rsid w:val="00DD4447"/>
    <w:rsid w:val="00DD4B83"/>
    <w:rsid w:val="00DD5B7C"/>
    <w:rsid w:val="00DD5BD6"/>
    <w:rsid w:val="00DD5C58"/>
    <w:rsid w:val="00DD5FA8"/>
    <w:rsid w:val="00DD657A"/>
    <w:rsid w:val="00DD689A"/>
    <w:rsid w:val="00DD6F18"/>
    <w:rsid w:val="00DD7104"/>
    <w:rsid w:val="00DD7142"/>
    <w:rsid w:val="00DD7280"/>
    <w:rsid w:val="00DD762F"/>
    <w:rsid w:val="00DD79FB"/>
    <w:rsid w:val="00DD7A63"/>
    <w:rsid w:val="00DD7EBE"/>
    <w:rsid w:val="00DE001C"/>
    <w:rsid w:val="00DE0464"/>
    <w:rsid w:val="00DE153F"/>
    <w:rsid w:val="00DE171E"/>
    <w:rsid w:val="00DE1B53"/>
    <w:rsid w:val="00DE285A"/>
    <w:rsid w:val="00DE3153"/>
    <w:rsid w:val="00DE3AC7"/>
    <w:rsid w:val="00DE3F0E"/>
    <w:rsid w:val="00DE410E"/>
    <w:rsid w:val="00DE4B6D"/>
    <w:rsid w:val="00DE4D5F"/>
    <w:rsid w:val="00DE5539"/>
    <w:rsid w:val="00DE557F"/>
    <w:rsid w:val="00DE5CE8"/>
    <w:rsid w:val="00DE5F90"/>
    <w:rsid w:val="00DE6568"/>
    <w:rsid w:val="00DE6CC9"/>
    <w:rsid w:val="00DE71FA"/>
    <w:rsid w:val="00DE75AF"/>
    <w:rsid w:val="00DF04B7"/>
    <w:rsid w:val="00DF077A"/>
    <w:rsid w:val="00DF290A"/>
    <w:rsid w:val="00DF2A29"/>
    <w:rsid w:val="00DF2CAE"/>
    <w:rsid w:val="00DF30EF"/>
    <w:rsid w:val="00DF3126"/>
    <w:rsid w:val="00DF3A70"/>
    <w:rsid w:val="00DF5967"/>
    <w:rsid w:val="00DF5FF3"/>
    <w:rsid w:val="00DF633C"/>
    <w:rsid w:val="00DF6B73"/>
    <w:rsid w:val="00DF6CB2"/>
    <w:rsid w:val="00DF77AC"/>
    <w:rsid w:val="00DF7F91"/>
    <w:rsid w:val="00E0012D"/>
    <w:rsid w:val="00E00EB6"/>
    <w:rsid w:val="00E016FE"/>
    <w:rsid w:val="00E01B58"/>
    <w:rsid w:val="00E0211A"/>
    <w:rsid w:val="00E02402"/>
    <w:rsid w:val="00E0258A"/>
    <w:rsid w:val="00E02B20"/>
    <w:rsid w:val="00E02DD4"/>
    <w:rsid w:val="00E04006"/>
    <w:rsid w:val="00E04585"/>
    <w:rsid w:val="00E047DB"/>
    <w:rsid w:val="00E04ADF"/>
    <w:rsid w:val="00E04AF8"/>
    <w:rsid w:val="00E050E2"/>
    <w:rsid w:val="00E0543C"/>
    <w:rsid w:val="00E05499"/>
    <w:rsid w:val="00E0559F"/>
    <w:rsid w:val="00E05BB4"/>
    <w:rsid w:val="00E05DA7"/>
    <w:rsid w:val="00E0607C"/>
    <w:rsid w:val="00E0624E"/>
    <w:rsid w:val="00E064BA"/>
    <w:rsid w:val="00E068C3"/>
    <w:rsid w:val="00E07AB0"/>
    <w:rsid w:val="00E07B5E"/>
    <w:rsid w:val="00E1005B"/>
    <w:rsid w:val="00E1013B"/>
    <w:rsid w:val="00E1048B"/>
    <w:rsid w:val="00E11ADB"/>
    <w:rsid w:val="00E12AD1"/>
    <w:rsid w:val="00E13031"/>
    <w:rsid w:val="00E134AF"/>
    <w:rsid w:val="00E13E63"/>
    <w:rsid w:val="00E1430E"/>
    <w:rsid w:val="00E14A1D"/>
    <w:rsid w:val="00E15A33"/>
    <w:rsid w:val="00E16307"/>
    <w:rsid w:val="00E16AF1"/>
    <w:rsid w:val="00E16CAD"/>
    <w:rsid w:val="00E177F7"/>
    <w:rsid w:val="00E204E0"/>
    <w:rsid w:val="00E206C0"/>
    <w:rsid w:val="00E20E4E"/>
    <w:rsid w:val="00E20E7A"/>
    <w:rsid w:val="00E22308"/>
    <w:rsid w:val="00E22465"/>
    <w:rsid w:val="00E227F6"/>
    <w:rsid w:val="00E23CBD"/>
    <w:rsid w:val="00E241A9"/>
    <w:rsid w:val="00E246CF"/>
    <w:rsid w:val="00E24773"/>
    <w:rsid w:val="00E249C1"/>
    <w:rsid w:val="00E24D4F"/>
    <w:rsid w:val="00E25327"/>
    <w:rsid w:val="00E25403"/>
    <w:rsid w:val="00E259B9"/>
    <w:rsid w:val="00E26730"/>
    <w:rsid w:val="00E27604"/>
    <w:rsid w:val="00E276B1"/>
    <w:rsid w:val="00E278DA"/>
    <w:rsid w:val="00E27EAB"/>
    <w:rsid w:val="00E302AB"/>
    <w:rsid w:val="00E30650"/>
    <w:rsid w:val="00E309F4"/>
    <w:rsid w:val="00E3104D"/>
    <w:rsid w:val="00E31355"/>
    <w:rsid w:val="00E31997"/>
    <w:rsid w:val="00E325A7"/>
    <w:rsid w:val="00E32BD9"/>
    <w:rsid w:val="00E32D59"/>
    <w:rsid w:val="00E32FC1"/>
    <w:rsid w:val="00E336B5"/>
    <w:rsid w:val="00E33FBA"/>
    <w:rsid w:val="00E34286"/>
    <w:rsid w:val="00E34D63"/>
    <w:rsid w:val="00E35683"/>
    <w:rsid w:val="00E35A45"/>
    <w:rsid w:val="00E372AC"/>
    <w:rsid w:val="00E37D75"/>
    <w:rsid w:val="00E37EF4"/>
    <w:rsid w:val="00E40231"/>
    <w:rsid w:val="00E4056A"/>
    <w:rsid w:val="00E40921"/>
    <w:rsid w:val="00E40C37"/>
    <w:rsid w:val="00E42212"/>
    <w:rsid w:val="00E426EC"/>
    <w:rsid w:val="00E42B27"/>
    <w:rsid w:val="00E43855"/>
    <w:rsid w:val="00E44387"/>
    <w:rsid w:val="00E450AC"/>
    <w:rsid w:val="00E45534"/>
    <w:rsid w:val="00E45FE5"/>
    <w:rsid w:val="00E460D9"/>
    <w:rsid w:val="00E461C3"/>
    <w:rsid w:val="00E4646B"/>
    <w:rsid w:val="00E46824"/>
    <w:rsid w:val="00E46A4C"/>
    <w:rsid w:val="00E47157"/>
    <w:rsid w:val="00E474C6"/>
    <w:rsid w:val="00E50557"/>
    <w:rsid w:val="00E50AD8"/>
    <w:rsid w:val="00E50FDF"/>
    <w:rsid w:val="00E51773"/>
    <w:rsid w:val="00E5195A"/>
    <w:rsid w:val="00E51FF9"/>
    <w:rsid w:val="00E524D1"/>
    <w:rsid w:val="00E52900"/>
    <w:rsid w:val="00E53751"/>
    <w:rsid w:val="00E53CD4"/>
    <w:rsid w:val="00E53E3D"/>
    <w:rsid w:val="00E53E84"/>
    <w:rsid w:val="00E541A6"/>
    <w:rsid w:val="00E5440C"/>
    <w:rsid w:val="00E5447E"/>
    <w:rsid w:val="00E552C2"/>
    <w:rsid w:val="00E5694B"/>
    <w:rsid w:val="00E571A5"/>
    <w:rsid w:val="00E57217"/>
    <w:rsid w:val="00E57297"/>
    <w:rsid w:val="00E578E5"/>
    <w:rsid w:val="00E57928"/>
    <w:rsid w:val="00E57B10"/>
    <w:rsid w:val="00E57D65"/>
    <w:rsid w:val="00E6011E"/>
    <w:rsid w:val="00E602F8"/>
    <w:rsid w:val="00E604BE"/>
    <w:rsid w:val="00E60A48"/>
    <w:rsid w:val="00E61251"/>
    <w:rsid w:val="00E61857"/>
    <w:rsid w:val="00E61E45"/>
    <w:rsid w:val="00E6230F"/>
    <w:rsid w:val="00E63666"/>
    <w:rsid w:val="00E64148"/>
    <w:rsid w:val="00E64259"/>
    <w:rsid w:val="00E6480B"/>
    <w:rsid w:val="00E6661E"/>
    <w:rsid w:val="00E671E5"/>
    <w:rsid w:val="00E67E4D"/>
    <w:rsid w:val="00E703B0"/>
    <w:rsid w:val="00E704B9"/>
    <w:rsid w:val="00E71119"/>
    <w:rsid w:val="00E71329"/>
    <w:rsid w:val="00E72135"/>
    <w:rsid w:val="00E721C6"/>
    <w:rsid w:val="00E724BD"/>
    <w:rsid w:val="00E724DF"/>
    <w:rsid w:val="00E72BC6"/>
    <w:rsid w:val="00E73F19"/>
    <w:rsid w:val="00E73F66"/>
    <w:rsid w:val="00E7467F"/>
    <w:rsid w:val="00E747C3"/>
    <w:rsid w:val="00E74924"/>
    <w:rsid w:val="00E75CBA"/>
    <w:rsid w:val="00E75D0D"/>
    <w:rsid w:val="00E76582"/>
    <w:rsid w:val="00E7662C"/>
    <w:rsid w:val="00E76877"/>
    <w:rsid w:val="00E7709A"/>
    <w:rsid w:val="00E77374"/>
    <w:rsid w:val="00E776C0"/>
    <w:rsid w:val="00E77B6E"/>
    <w:rsid w:val="00E80230"/>
    <w:rsid w:val="00E804A0"/>
    <w:rsid w:val="00E809C9"/>
    <w:rsid w:val="00E81041"/>
    <w:rsid w:val="00E8246F"/>
    <w:rsid w:val="00E82D8F"/>
    <w:rsid w:val="00E83871"/>
    <w:rsid w:val="00E838DA"/>
    <w:rsid w:val="00E83C1C"/>
    <w:rsid w:val="00E84174"/>
    <w:rsid w:val="00E8493D"/>
    <w:rsid w:val="00E84A97"/>
    <w:rsid w:val="00E8580F"/>
    <w:rsid w:val="00E85812"/>
    <w:rsid w:val="00E86157"/>
    <w:rsid w:val="00E86307"/>
    <w:rsid w:val="00E86385"/>
    <w:rsid w:val="00E863FB"/>
    <w:rsid w:val="00E86658"/>
    <w:rsid w:val="00E868FE"/>
    <w:rsid w:val="00E86A53"/>
    <w:rsid w:val="00E86F44"/>
    <w:rsid w:val="00E8781F"/>
    <w:rsid w:val="00E87832"/>
    <w:rsid w:val="00E87E48"/>
    <w:rsid w:val="00E90587"/>
    <w:rsid w:val="00E90667"/>
    <w:rsid w:val="00E90835"/>
    <w:rsid w:val="00E91DE3"/>
    <w:rsid w:val="00E92352"/>
    <w:rsid w:val="00E93B64"/>
    <w:rsid w:val="00E93D63"/>
    <w:rsid w:val="00E94209"/>
    <w:rsid w:val="00E94797"/>
    <w:rsid w:val="00E94F26"/>
    <w:rsid w:val="00E95A41"/>
    <w:rsid w:val="00E9602B"/>
    <w:rsid w:val="00E96464"/>
    <w:rsid w:val="00E9647D"/>
    <w:rsid w:val="00E964CD"/>
    <w:rsid w:val="00E96574"/>
    <w:rsid w:val="00E97831"/>
    <w:rsid w:val="00E97C8D"/>
    <w:rsid w:val="00E97E9B"/>
    <w:rsid w:val="00EA0099"/>
    <w:rsid w:val="00EA012E"/>
    <w:rsid w:val="00EA0135"/>
    <w:rsid w:val="00EA054D"/>
    <w:rsid w:val="00EA0773"/>
    <w:rsid w:val="00EA0841"/>
    <w:rsid w:val="00EA0B7D"/>
    <w:rsid w:val="00EA0CB2"/>
    <w:rsid w:val="00EA0ED9"/>
    <w:rsid w:val="00EA143B"/>
    <w:rsid w:val="00EA1588"/>
    <w:rsid w:val="00EA199C"/>
    <w:rsid w:val="00EA1DA9"/>
    <w:rsid w:val="00EA26FC"/>
    <w:rsid w:val="00EA2943"/>
    <w:rsid w:val="00EA2B38"/>
    <w:rsid w:val="00EA2C3E"/>
    <w:rsid w:val="00EA2C68"/>
    <w:rsid w:val="00EA2DCE"/>
    <w:rsid w:val="00EA2E5C"/>
    <w:rsid w:val="00EA3ECA"/>
    <w:rsid w:val="00EA3FC7"/>
    <w:rsid w:val="00EA4445"/>
    <w:rsid w:val="00EA456A"/>
    <w:rsid w:val="00EA52CB"/>
    <w:rsid w:val="00EA5840"/>
    <w:rsid w:val="00EA5878"/>
    <w:rsid w:val="00EA7428"/>
    <w:rsid w:val="00EB081E"/>
    <w:rsid w:val="00EB0946"/>
    <w:rsid w:val="00EB19B7"/>
    <w:rsid w:val="00EB1DAE"/>
    <w:rsid w:val="00EB1E25"/>
    <w:rsid w:val="00EB2AC7"/>
    <w:rsid w:val="00EB2C10"/>
    <w:rsid w:val="00EB2DA4"/>
    <w:rsid w:val="00EB2F49"/>
    <w:rsid w:val="00EB3123"/>
    <w:rsid w:val="00EB3220"/>
    <w:rsid w:val="00EB400B"/>
    <w:rsid w:val="00EB47AF"/>
    <w:rsid w:val="00EB4A97"/>
    <w:rsid w:val="00EB4F3A"/>
    <w:rsid w:val="00EB4FB3"/>
    <w:rsid w:val="00EB52C5"/>
    <w:rsid w:val="00EB5CCF"/>
    <w:rsid w:val="00EB5D78"/>
    <w:rsid w:val="00EB604E"/>
    <w:rsid w:val="00EB60D4"/>
    <w:rsid w:val="00EB65B6"/>
    <w:rsid w:val="00EB6629"/>
    <w:rsid w:val="00EB6CA2"/>
    <w:rsid w:val="00EB6E40"/>
    <w:rsid w:val="00EB77C1"/>
    <w:rsid w:val="00EB795E"/>
    <w:rsid w:val="00EB7AA1"/>
    <w:rsid w:val="00EB7E15"/>
    <w:rsid w:val="00EC0010"/>
    <w:rsid w:val="00EC0039"/>
    <w:rsid w:val="00EC0064"/>
    <w:rsid w:val="00EC00E3"/>
    <w:rsid w:val="00EC0278"/>
    <w:rsid w:val="00EC0AF4"/>
    <w:rsid w:val="00EC0DC9"/>
    <w:rsid w:val="00EC11A7"/>
    <w:rsid w:val="00EC1AE3"/>
    <w:rsid w:val="00EC1AF8"/>
    <w:rsid w:val="00EC23D2"/>
    <w:rsid w:val="00EC264C"/>
    <w:rsid w:val="00EC2DC0"/>
    <w:rsid w:val="00EC2E6A"/>
    <w:rsid w:val="00EC4277"/>
    <w:rsid w:val="00EC4839"/>
    <w:rsid w:val="00EC4891"/>
    <w:rsid w:val="00EC4BB8"/>
    <w:rsid w:val="00EC4ECA"/>
    <w:rsid w:val="00EC5397"/>
    <w:rsid w:val="00EC5927"/>
    <w:rsid w:val="00EC5FE9"/>
    <w:rsid w:val="00EC6464"/>
    <w:rsid w:val="00EC68A3"/>
    <w:rsid w:val="00EC6CAB"/>
    <w:rsid w:val="00EC6EF8"/>
    <w:rsid w:val="00EC70C6"/>
    <w:rsid w:val="00EC7636"/>
    <w:rsid w:val="00EC76A4"/>
    <w:rsid w:val="00ED012E"/>
    <w:rsid w:val="00ED0485"/>
    <w:rsid w:val="00ED0D4B"/>
    <w:rsid w:val="00ED1F1D"/>
    <w:rsid w:val="00ED2045"/>
    <w:rsid w:val="00ED233C"/>
    <w:rsid w:val="00ED2447"/>
    <w:rsid w:val="00ED2E17"/>
    <w:rsid w:val="00ED2E6A"/>
    <w:rsid w:val="00ED3E0A"/>
    <w:rsid w:val="00ED5660"/>
    <w:rsid w:val="00ED5A48"/>
    <w:rsid w:val="00ED6494"/>
    <w:rsid w:val="00ED6616"/>
    <w:rsid w:val="00ED6772"/>
    <w:rsid w:val="00ED6884"/>
    <w:rsid w:val="00ED718F"/>
    <w:rsid w:val="00ED72C6"/>
    <w:rsid w:val="00ED7310"/>
    <w:rsid w:val="00ED74C1"/>
    <w:rsid w:val="00ED7509"/>
    <w:rsid w:val="00EE03E5"/>
    <w:rsid w:val="00EE05F5"/>
    <w:rsid w:val="00EE1179"/>
    <w:rsid w:val="00EE1ED0"/>
    <w:rsid w:val="00EE1EF1"/>
    <w:rsid w:val="00EE2109"/>
    <w:rsid w:val="00EE2C14"/>
    <w:rsid w:val="00EE2CC2"/>
    <w:rsid w:val="00EE3B24"/>
    <w:rsid w:val="00EE3FC0"/>
    <w:rsid w:val="00EE5454"/>
    <w:rsid w:val="00EE55B0"/>
    <w:rsid w:val="00EE5F65"/>
    <w:rsid w:val="00EE640A"/>
    <w:rsid w:val="00EE66F6"/>
    <w:rsid w:val="00EE6FF5"/>
    <w:rsid w:val="00EE70F2"/>
    <w:rsid w:val="00EE7157"/>
    <w:rsid w:val="00EE75E0"/>
    <w:rsid w:val="00EE7855"/>
    <w:rsid w:val="00EE7E46"/>
    <w:rsid w:val="00EF071F"/>
    <w:rsid w:val="00EF12D4"/>
    <w:rsid w:val="00EF14B0"/>
    <w:rsid w:val="00EF1AF8"/>
    <w:rsid w:val="00EF20E9"/>
    <w:rsid w:val="00EF27DC"/>
    <w:rsid w:val="00EF324B"/>
    <w:rsid w:val="00EF3CD5"/>
    <w:rsid w:val="00EF5053"/>
    <w:rsid w:val="00EF5673"/>
    <w:rsid w:val="00EF5C88"/>
    <w:rsid w:val="00EF5DFD"/>
    <w:rsid w:val="00EF5EAA"/>
    <w:rsid w:val="00EF5F71"/>
    <w:rsid w:val="00EF5F8C"/>
    <w:rsid w:val="00EF6771"/>
    <w:rsid w:val="00EF714F"/>
    <w:rsid w:val="00EF7567"/>
    <w:rsid w:val="00EF760A"/>
    <w:rsid w:val="00EF765D"/>
    <w:rsid w:val="00EF7859"/>
    <w:rsid w:val="00EF7ADE"/>
    <w:rsid w:val="00F0073D"/>
    <w:rsid w:val="00F00AB1"/>
    <w:rsid w:val="00F00AB3"/>
    <w:rsid w:val="00F00C56"/>
    <w:rsid w:val="00F01C29"/>
    <w:rsid w:val="00F01F0A"/>
    <w:rsid w:val="00F0238F"/>
    <w:rsid w:val="00F02C34"/>
    <w:rsid w:val="00F0355D"/>
    <w:rsid w:val="00F04D07"/>
    <w:rsid w:val="00F0512F"/>
    <w:rsid w:val="00F05676"/>
    <w:rsid w:val="00F05923"/>
    <w:rsid w:val="00F065CF"/>
    <w:rsid w:val="00F066F2"/>
    <w:rsid w:val="00F068BA"/>
    <w:rsid w:val="00F06CF3"/>
    <w:rsid w:val="00F06E86"/>
    <w:rsid w:val="00F07255"/>
    <w:rsid w:val="00F07516"/>
    <w:rsid w:val="00F1086D"/>
    <w:rsid w:val="00F11299"/>
    <w:rsid w:val="00F118F5"/>
    <w:rsid w:val="00F11907"/>
    <w:rsid w:val="00F11911"/>
    <w:rsid w:val="00F12ABA"/>
    <w:rsid w:val="00F12EF4"/>
    <w:rsid w:val="00F12FE4"/>
    <w:rsid w:val="00F13293"/>
    <w:rsid w:val="00F134F0"/>
    <w:rsid w:val="00F1461A"/>
    <w:rsid w:val="00F1490D"/>
    <w:rsid w:val="00F14EB9"/>
    <w:rsid w:val="00F1598C"/>
    <w:rsid w:val="00F15E7D"/>
    <w:rsid w:val="00F16305"/>
    <w:rsid w:val="00F17B8A"/>
    <w:rsid w:val="00F20C75"/>
    <w:rsid w:val="00F211F2"/>
    <w:rsid w:val="00F21CFD"/>
    <w:rsid w:val="00F21DB8"/>
    <w:rsid w:val="00F22197"/>
    <w:rsid w:val="00F223AD"/>
    <w:rsid w:val="00F2454B"/>
    <w:rsid w:val="00F2521A"/>
    <w:rsid w:val="00F255F5"/>
    <w:rsid w:val="00F264E0"/>
    <w:rsid w:val="00F26FE0"/>
    <w:rsid w:val="00F27B72"/>
    <w:rsid w:val="00F30476"/>
    <w:rsid w:val="00F31113"/>
    <w:rsid w:val="00F316C7"/>
    <w:rsid w:val="00F32E8F"/>
    <w:rsid w:val="00F33199"/>
    <w:rsid w:val="00F33506"/>
    <w:rsid w:val="00F33A91"/>
    <w:rsid w:val="00F33B0F"/>
    <w:rsid w:val="00F33C39"/>
    <w:rsid w:val="00F33C72"/>
    <w:rsid w:val="00F34228"/>
    <w:rsid w:val="00F342A0"/>
    <w:rsid w:val="00F3476D"/>
    <w:rsid w:val="00F347A1"/>
    <w:rsid w:val="00F34D85"/>
    <w:rsid w:val="00F35341"/>
    <w:rsid w:val="00F35BA2"/>
    <w:rsid w:val="00F35C3D"/>
    <w:rsid w:val="00F3625F"/>
    <w:rsid w:val="00F37DE8"/>
    <w:rsid w:val="00F400ED"/>
    <w:rsid w:val="00F402B4"/>
    <w:rsid w:val="00F40864"/>
    <w:rsid w:val="00F409DE"/>
    <w:rsid w:val="00F409E6"/>
    <w:rsid w:val="00F410C1"/>
    <w:rsid w:val="00F41F74"/>
    <w:rsid w:val="00F4276D"/>
    <w:rsid w:val="00F4289F"/>
    <w:rsid w:val="00F43491"/>
    <w:rsid w:val="00F4353F"/>
    <w:rsid w:val="00F437F6"/>
    <w:rsid w:val="00F4445F"/>
    <w:rsid w:val="00F44C92"/>
    <w:rsid w:val="00F44EC2"/>
    <w:rsid w:val="00F45248"/>
    <w:rsid w:val="00F452AE"/>
    <w:rsid w:val="00F4543B"/>
    <w:rsid w:val="00F45A32"/>
    <w:rsid w:val="00F468DE"/>
    <w:rsid w:val="00F46A0E"/>
    <w:rsid w:val="00F4765D"/>
    <w:rsid w:val="00F477F4"/>
    <w:rsid w:val="00F47C50"/>
    <w:rsid w:val="00F47F65"/>
    <w:rsid w:val="00F50066"/>
    <w:rsid w:val="00F5032E"/>
    <w:rsid w:val="00F50636"/>
    <w:rsid w:val="00F506F3"/>
    <w:rsid w:val="00F5084A"/>
    <w:rsid w:val="00F50A2A"/>
    <w:rsid w:val="00F51555"/>
    <w:rsid w:val="00F51617"/>
    <w:rsid w:val="00F5179A"/>
    <w:rsid w:val="00F51E4F"/>
    <w:rsid w:val="00F51EC4"/>
    <w:rsid w:val="00F52A6F"/>
    <w:rsid w:val="00F52B62"/>
    <w:rsid w:val="00F5370D"/>
    <w:rsid w:val="00F53FDF"/>
    <w:rsid w:val="00F54499"/>
    <w:rsid w:val="00F54940"/>
    <w:rsid w:val="00F54A60"/>
    <w:rsid w:val="00F54ACB"/>
    <w:rsid w:val="00F54C85"/>
    <w:rsid w:val="00F5518E"/>
    <w:rsid w:val="00F55790"/>
    <w:rsid w:val="00F558B2"/>
    <w:rsid w:val="00F55F12"/>
    <w:rsid w:val="00F563D9"/>
    <w:rsid w:val="00F57557"/>
    <w:rsid w:val="00F57FFA"/>
    <w:rsid w:val="00F60621"/>
    <w:rsid w:val="00F60C93"/>
    <w:rsid w:val="00F60E42"/>
    <w:rsid w:val="00F618AD"/>
    <w:rsid w:val="00F62998"/>
    <w:rsid w:val="00F63875"/>
    <w:rsid w:val="00F63B8F"/>
    <w:rsid w:val="00F64296"/>
    <w:rsid w:val="00F6469F"/>
    <w:rsid w:val="00F6484E"/>
    <w:rsid w:val="00F64F93"/>
    <w:rsid w:val="00F661F8"/>
    <w:rsid w:val="00F6639A"/>
    <w:rsid w:val="00F66888"/>
    <w:rsid w:val="00F66A96"/>
    <w:rsid w:val="00F6772C"/>
    <w:rsid w:val="00F677A8"/>
    <w:rsid w:val="00F6796C"/>
    <w:rsid w:val="00F67CC7"/>
    <w:rsid w:val="00F67F40"/>
    <w:rsid w:val="00F713AE"/>
    <w:rsid w:val="00F713ED"/>
    <w:rsid w:val="00F71952"/>
    <w:rsid w:val="00F719FC"/>
    <w:rsid w:val="00F71BE1"/>
    <w:rsid w:val="00F72026"/>
    <w:rsid w:val="00F72085"/>
    <w:rsid w:val="00F72638"/>
    <w:rsid w:val="00F72D43"/>
    <w:rsid w:val="00F73B32"/>
    <w:rsid w:val="00F743B4"/>
    <w:rsid w:val="00F7478A"/>
    <w:rsid w:val="00F749BB"/>
    <w:rsid w:val="00F74B63"/>
    <w:rsid w:val="00F74C97"/>
    <w:rsid w:val="00F752D6"/>
    <w:rsid w:val="00F7551F"/>
    <w:rsid w:val="00F75A1D"/>
    <w:rsid w:val="00F75AB1"/>
    <w:rsid w:val="00F763FA"/>
    <w:rsid w:val="00F7695D"/>
    <w:rsid w:val="00F76D71"/>
    <w:rsid w:val="00F76E75"/>
    <w:rsid w:val="00F76FF8"/>
    <w:rsid w:val="00F770A3"/>
    <w:rsid w:val="00F808F2"/>
    <w:rsid w:val="00F80E3E"/>
    <w:rsid w:val="00F810BC"/>
    <w:rsid w:val="00F811BE"/>
    <w:rsid w:val="00F81BAB"/>
    <w:rsid w:val="00F8201A"/>
    <w:rsid w:val="00F82CA9"/>
    <w:rsid w:val="00F82E32"/>
    <w:rsid w:val="00F83769"/>
    <w:rsid w:val="00F8384D"/>
    <w:rsid w:val="00F84984"/>
    <w:rsid w:val="00F84BB1"/>
    <w:rsid w:val="00F850DE"/>
    <w:rsid w:val="00F8569C"/>
    <w:rsid w:val="00F85A5C"/>
    <w:rsid w:val="00F85D21"/>
    <w:rsid w:val="00F85E36"/>
    <w:rsid w:val="00F8690F"/>
    <w:rsid w:val="00F869A6"/>
    <w:rsid w:val="00F86B43"/>
    <w:rsid w:val="00F86B87"/>
    <w:rsid w:val="00F873F6"/>
    <w:rsid w:val="00F87EAA"/>
    <w:rsid w:val="00F87EF9"/>
    <w:rsid w:val="00F90461"/>
    <w:rsid w:val="00F909EB"/>
    <w:rsid w:val="00F91058"/>
    <w:rsid w:val="00F924DF"/>
    <w:rsid w:val="00F92941"/>
    <w:rsid w:val="00F9343A"/>
    <w:rsid w:val="00F94D5B"/>
    <w:rsid w:val="00F94F32"/>
    <w:rsid w:val="00F95515"/>
    <w:rsid w:val="00F9565F"/>
    <w:rsid w:val="00F95B05"/>
    <w:rsid w:val="00F95B8A"/>
    <w:rsid w:val="00F966F5"/>
    <w:rsid w:val="00F970FE"/>
    <w:rsid w:val="00F97513"/>
    <w:rsid w:val="00F97D9D"/>
    <w:rsid w:val="00F97F65"/>
    <w:rsid w:val="00FA0390"/>
    <w:rsid w:val="00FA18CF"/>
    <w:rsid w:val="00FA1E16"/>
    <w:rsid w:val="00FA24A5"/>
    <w:rsid w:val="00FA2813"/>
    <w:rsid w:val="00FA2817"/>
    <w:rsid w:val="00FA2AF2"/>
    <w:rsid w:val="00FA33E5"/>
    <w:rsid w:val="00FA3462"/>
    <w:rsid w:val="00FA3484"/>
    <w:rsid w:val="00FA367C"/>
    <w:rsid w:val="00FA36E2"/>
    <w:rsid w:val="00FA36F8"/>
    <w:rsid w:val="00FA36FD"/>
    <w:rsid w:val="00FA3D53"/>
    <w:rsid w:val="00FA3FAF"/>
    <w:rsid w:val="00FA4743"/>
    <w:rsid w:val="00FA6CAA"/>
    <w:rsid w:val="00FA75E7"/>
    <w:rsid w:val="00FA7919"/>
    <w:rsid w:val="00FA7B5A"/>
    <w:rsid w:val="00FB0B7F"/>
    <w:rsid w:val="00FB0C58"/>
    <w:rsid w:val="00FB0D4E"/>
    <w:rsid w:val="00FB0F8A"/>
    <w:rsid w:val="00FB1B69"/>
    <w:rsid w:val="00FB2C9E"/>
    <w:rsid w:val="00FB2E31"/>
    <w:rsid w:val="00FB3004"/>
    <w:rsid w:val="00FB3E07"/>
    <w:rsid w:val="00FB40E6"/>
    <w:rsid w:val="00FB46B9"/>
    <w:rsid w:val="00FB54CA"/>
    <w:rsid w:val="00FB5730"/>
    <w:rsid w:val="00FB5FED"/>
    <w:rsid w:val="00FB6446"/>
    <w:rsid w:val="00FB68BC"/>
    <w:rsid w:val="00FB6B4E"/>
    <w:rsid w:val="00FB6C0E"/>
    <w:rsid w:val="00FB6E4B"/>
    <w:rsid w:val="00FB70D4"/>
    <w:rsid w:val="00FB79A5"/>
    <w:rsid w:val="00FB7B34"/>
    <w:rsid w:val="00FB7E32"/>
    <w:rsid w:val="00FC02A3"/>
    <w:rsid w:val="00FC033A"/>
    <w:rsid w:val="00FC0431"/>
    <w:rsid w:val="00FC08F8"/>
    <w:rsid w:val="00FC0BBA"/>
    <w:rsid w:val="00FC2A2F"/>
    <w:rsid w:val="00FC2F3D"/>
    <w:rsid w:val="00FC376F"/>
    <w:rsid w:val="00FC4041"/>
    <w:rsid w:val="00FC4232"/>
    <w:rsid w:val="00FC4487"/>
    <w:rsid w:val="00FC4523"/>
    <w:rsid w:val="00FC4EA9"/>
    <w:rsid w:val="00FC548F"/>
    <w:rsid w:val="00FC573F"/>
    <w:rsid w:val="00FC5AFB"/>
    <w:rsid w:val="00FC600B"/>
    <w:rsid w:val="00FC618C"/>
    <w:rsid w:val="00FC621B"/>
    <w:rsid w:val="00FC6296"/>
    <w:rsid w:val="00FC69A2"/>
    <w:rsid w:val="00FC6DE7"/>
    <w:rsid w:val="00FC72BE"/>
    <w:rsid w:val="00FC7D3C"/>
    <w:rsid w:val="00FD0F6A"/>
    <w:rsid w:val="00FD14FB"/>
    <w:rsid w:val="00FD16BE"/>
    <w:rsid w:val="00FD206A"/>
    <w:rsid w:val="00FD248F"/>
    <w:rsid w:val="00FD2953"/>
    <w:rsid w:val="00FD2BE7"/>
    <w:rsid w:val="00FD2DA5"/>
    <w:rsid w:val="00FD3378"/>
    <w:rsid w:val="00FD34DC"/>
    <w:rsid w:val="00FD428C"/>
    <w:rsid w:val="00FD4312"/>
    <w:rsid w:val="00FD432B"/>
    <w:rsid w:val="00FD43AF"/>
    <w:rsid w:val="00FD43D1"/>
    <w:rsid w:val="00FD4758"/>
    <w:rsid w:val="00FD495B"/>
    <w:rsid w:val="00FD4D9B"/>
    <w:rsid w:val="00FD60C3"/>
    <w:rsid w:val="00FD62AB"/>
    <w:rsid w:val="00FD7012"/>
    <w:rsid w:val="00FD74EF"/>
    <w:rsid w:val="00FD7971"/>
    <w:rsid w:val="00FD7977"/>
    <w:rsid w:val="00FD7AD3"/>
    <w:rsid w:val="00FD7CA2"/>
    <w:rsid w:val="00FE00DB"/>
    <w:rsid w:val="00FE0224"/>
    <w:rsid w:val="00FE0372"/>
    <w:rsid w:val="00FE08FE"/>
    <w:rsid w:val="00FE12BF"/>
    <w:rsid w:val="00FE15C8"/>
    <w:rsid w:val="00FE1A7C"/>
    <w:rsid w:val="00FE236C"/>
    <w:rsid w:val="00FE2A12"/>
    <w:rsid w:val="00FE2B47"/>
    <w:rsid w:val="00FE2C2C"/>
    <w:rsid w:val="00FE2D99"/>
    <w:rsid w:val="00FE2E46"/>
    <w:rsid w:val="00FE2FCA"/>
    <w:rsid w:val="00FE4295"/>
    <w:rsid w:val="00FE43D2"/>
    <w:rsid w:val="00FE5166"/>
    <w:rsid w:val="00FE5420"/>
    <w:rsid w:val="00FE54FC"/>
    <w:rsid w:val="00FE74D1"/>
    <w:rsid w:val="00FE76FE"/>
    <w:rsid w:val="00FE7BB7"/>
    <w:rsid w:val="00FF02CA"/>
    <w:rsid w:val="00FF02D2"/>
    <w:rsid w:val="00FF0911"/>
    <w:rsid w:val="00FF0C3A"/>
    <w:rsid w:val="00FF0EA2"/>
    <w:rsid w:val="00FF0FFC"/>
    <w:rsid w:val="00FF11D1"/>
    <w:rsid w:val="00FF1CAD"/>
    <w:rsid w:val="00FF2AD1"/>
    <w:rsid w:val="00FF33B2"/>
    <w:rsid w:val="00FF3FCF"/>
    <w:rsid w:val="00FF45A6"/>
    <w:rsid w:val="00FF5151"/>
    <w:rsid w:val="00FF56BC"/>
    <w:rsid w:val="00FF5BB0"/>
    <w:rsid w:val="00FF6055"/>
    <w:rsid w:val="00FF623D"/>
    <w:rsid w:val="00FF6700"/>
    <w:rsid w:val="00FF69FE"/>
    <w:rsid w:val="00FF71EC"/>
    <w:rsid w:val="00FF734B"/>
    <w:rsid w:val="00FF7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BEA169"/>
  <w15:chartTrackingRefBased/>
  <w15:docId w15:val="{088444CC-0A6A-48D9-A020-ECA1E822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7E"/>
    <w:pPr>
      <w:tabs>
        <w:tab w:val="center" w:pos="4680"/>
        <w:tab w:val="right" w:pos="9360"/>
      </w:tabs>
    </w:pPr>
  </w:style>
  <w:style w:type="character" w:customStyle="1" w:styleId="HeaderChar">
    <w:name w:val="Header Char"/>
    <w:basedOn w:val="DefaultParagraphFont"/>
    <w:link w:val="Header"/>
    <w:uiPriority w:val="99"/>
    <w:rsid w:val="004F637E"/>
    <w:rPr>
      <w:sz w:val="24"/>
      <w:szCs w:val="24"/>
    </w:rPr>
  </w:style>
  <w:style w:type="paragraph" w:styleId="Footer">
    <w:name w:val="footer"/>
    <w:basedOn w:val="Normal"/>
    <w:link w:val="FooterChar"/>
    <w:uiPriority w:val="99"/>
    <w:unhideWhenUsed/>
    <w:rsid w:val="004F637E"/>
    <w:pPr>
      <w:tabs>
        <w:tab w:val="center" w:pos="4680"/>
        <w:tab w:val="right" w:pos="9360"/>
      </w:tabs>
    </w:pPr>
  </w:style>
  <w:style w:type="character" w:customStyle="1" w:styleId="FooterChar">
    <w:name w:val="Footer Char"/>
    <w:basedOn w:val="DefaultParagraphFont"/>
    <w:link w:val="Footer"/>
    <w:uiPriority w:val="99"/>
    <w:rsid w:val="004F637E"/>
    <w:rPr>
      <w:sz w:val="24"/>
      <w:szCs w:val="24"/>
    </w:rPr>
  </w:style>
  <w:style w:type="table" w:styleId="TableGrid">
    <w:name w:val="Table Grid"/>
    <w:basedOn w:val="TableNormal"/>
    <w:rsid w:val="00917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352BE"/>
    <w:rPr>
      <w:color w:val="0000FF" w:themeColor="hyperlink"/>
      <w:u w:val="single"/>
    </w:rPr>
  </w:style>
  <w:style w:type="paragraph" w:styleId="BalloonText">
    <w:name w:val="Balloon Text"/>
    <w:basedOn w:val="Normal"/>
    <w:link w:val="BalloonTextChar"/>
    <w:semiHidden/>
    <w:unhideWhenUsed/>
    <w:rsid w:val="00120D00"/>
    <w:rPr>
      <w:rFonts w:ascii="Segoe UI" w:hAnsi="Segoe UI" w:cs="Segoe UI"/>
      <w:sz w:val="18"/>
      <w:szCs w:val="18"/>
    </w:rPr>
  </w:style>
  <w:style w:type="character" w:customStyle="1" w:styleId="BalloonTextChar">
    <w:name w:val="Balloon Text Char"/>
    <w:basedOn w:val="DefaultParagraphFont"/>
    <w:link w:val="BalloonText"/>
    <w:semiHidden/>
    <w:rsid w:val="00120D00"/>
    <w:rPr>
      <w:rFonts w:ascii="Segoe UI" w:hAnsi="Segoe UI" w:cs="Segoe UI"/>
      <w:sz w:val="18"/>
      <w:szCs w:val="18"/>
    </w:rPr>
  </w:style>
  <w:style w:type="paragraph" w:styleId="ListParagraph">
    <w:name w:val="List Paragraph"/>
    <w:basedOn w:val="Normal"/>
    <w:uiPriority w:val="34"/>
    <w:qFormat/>
    <w:rsid w:val="009D2870"/>
    <w:pPr>
      <w:ind w:left="720"/>
      <w:contextualSpacing/>
    </w:pPr>
  </w:style>
  <w:style w:type="paragraph" w:customStyle="1" w:styleId="Default">
    <w:name w:val="Default"/>
    <w:rsid w:val="00585DFF"/>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D73A87"/>
  </w:style>
  <w:style w:type="character" w:styleId="UnresolvedMention">
    <w:name w:val="Unresolved Mention"/>
    <w:basedOn w:val="DefaultParagraphFont"/>
    <w:uiPriority w:val="99"/>
    <w:semiHidden/>
    <w:unhideWhenUsed/>
    <w:rsid w:val="00E838DA"/>
    <w:rPr>
      <w:color w:val="605E5C"/>
      <w:shd w:val="clear" w:color="auto" w:fill="E1DFDD"/>
    </w:rPr>
  </w:style>
  <w:style w:type="paragraph" w:styleId="NormalWeb">
    <w:name w:val="Normal (Web)"/>
    <w:basedOn w:val="Normal"/>
    <w:uiPriority w:val="99"/>
    <w:unhideWhenUsed/>
    <w:rsid w:val="00382B6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89580">
      <w:bodyDiv w:val="1"/>
      <w:marLeft w:val="0"/>
      <w:marRight w:val="0"/>
      <w:marTop w:val="0"/>
      <w:marBottom w:val="0"/>
      <w:divBdr>
        <w:top w:val="none" w:sz="0" w:space="0" w:color="auto"/>
        <w:left w:val="none" w:sz="0" w:space="0" w:color="auto"/>
        <w:bottom w:val="none" w:sz="0" w:space="0" w:color="auto"/>
        <w:right w:val="none" w:sz="0" w:space="0" w:color="auto"/>
      </w:divBdr>
    </w:div>
    <w:div w:id="449596265">
      <w:bodyDiv w:val="1"/>
      <w:marLeft w:val="0"/>
      <w:marRight w:val="0"/>
      <w:marTop w:val="0"/>
      <w:marBottom w:val="0"/>
      <w:divBdr>
        <w:top w:val="none" w:sz="0" w:space="0" w:color="auto"/>
        <w:left w:val="none" w:sz="0" w:space="0" w:color="auto"/>
        <w:bottom w:val="none" w:sz="0" w:space="0" w:color="auto"/>
        <w:right w:val="none" w:sz="0" w:space="0" w:color="auto"/>
      </w:divBdr>
    </w:div>
    <w:div w:id="532571412">
      <w:bodyDiv w:val="1"/>
      <w:marLeft w:val="0"/>
      <w:marRight w:val="0"/>
      <w:marTop w:val="0"/>
      <w:marBottom w:val="0"/>
      <w:divBdr>
        <w:top w:val="none" w:sz="0" w:space="0" w:color="auto"/>
        <w:left w:val="none" w:sz="0" w:space="0" w:color="auto"/>
        <w:bottom w:val="none" w:sz="0" w:space="0" w:color="auto"/>
        <w:right w:val="none" w:sz="0" w:space="0" w:color="auto"/>
      </w:divBdr>
    </w:div>
    <w:div w:id="1055934643">
      <w:bodyDiv w:val="1"/>
      <w:marLeft w:val="0"/>
      <w:marRight w:val="0"/>
      <w:marTop w:val="0"/>
      <w:marBottom w:val="0"/>
      <w:divBdr>
        <w:top w:val="none" w:sz="0" w:space="0" w:color="auto"/>
        <w:left w:val="none" w:sz="0" w:space="0" w:color="auto"/>
        <w:bottom w:val="none" w:sz="0" w:space="0" w:color="auto"/>
        <w:right w:val="none" w:sz="0" w:space="0" w:color="auto"/>
      </w:divBdr>
    </w:div>
    <w:div w:id="1273437098">
      <w:bodyDiv w:val="1"/>
      <w:marLeft w:val="0"/>
      <w:marRight w:val="0"/>
      <w:marTop w:val="0"/>
      <w:marBottom w:val="0"/>
      <w:divBdr>
        <w:top w:val="none" w:sz="0" w:space="0" w:color="auto"/>
        <w:left w:val="none" w:sz="0" w:space="0" w:color="auto"/>
        <w:bottom w:val="none" w:sz="0" w:space="0" w:color="auto"/>
        <w:right w:val="none" w:sz="0" w:space="0" w:color="auto"/>
      </w:divBdr>
    </w:div>
    <w:div w:id="1538081288">
      <w:bodyDiv w:val="1"/>
      <w:marLeft w:val="0"/>
      <w:marRight w:val="0"/>
      <w:marTop w:val="0"/>
      <w:marBottom w:val="0"/>
      <w:divBdr>
        <w:top w:val="none" w:sz="0" w:space="0" w:color="auto"/>
        <w:left w:val="none" w:sz="0" w:space="0" w:color="auto"/>
        <w:bottom w:val="none" w:sz="0" w:space="0" w:color="auto"/>
        <w:right w:val="none" w:sz="0" w:space="0" w:color="auto"/>
      </w:divBdr>
    </w:div>
    <w:div w:id="1554541758">
      <w:bodyDiv w:val="1"/>
      <w:marLeft w:val="0"/>
      <w:marRight w:val="0"/>
      <w:marTop w:val="0"/>
      <w:marBottom w:val="0"/>
      <w:divBdr>
        <w:top w:val="none" w:sz="0" w:space="0" w:color="auto"/>
        <w:left w:val="none" w:sz="0" w:space="0" w:color="auto"/>
        <w:bottom w:val="none" w:sz="0" w:space="0" w:color="auto"/>
        <w:right w:val="none" w:sz="0" w:space="0" w:color="auto"/>
      </w:divBdr>
    </w:div>
    <w:div w:id="1815103849">
      <w:bodyDiv w:val="1"/>
      <w:marLeft w:val="0"/>
      <w:marRight w:val="0"/>
      <w:marTop w:val="0"/>
      <w:marBottom w:val="0"/>
      <w:divBdr>
        <w:top w:val="none" w:sz="0" w:space="0" w:color="auto"/>
        <w:left w:val="none" w:sz="0" w:space="0" w:color="auto"/>
        <w:bottom w:val="none" w:sz="0" w:space="0" w:color="auto"/>
        <w:right w:val="none" w:sz="0" w:space="0" w:color="auto"/>
      </w:divBdr>
    </w:div>
    <w:div w:id="191227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omecountyny.gov/hd/chsc"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M39688\Desktop\2017%20County%20Health%20Rankings%20Press%20Rele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DF741-183C-4467-9BAA-18D985679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 County Health Rankings Press Release</Template>
  <TotalTime>88</TotalTime>
  <Pages>1</Pages>
  <Words>394</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Broome County Government</dc:creator>
  <cp:keywords/>
  <dc:description/>
  <cp:lastModifiedBy>Link, Devin V.</cp:lastModifiedBy>
  <cp:revision>9</cp:revision>
  <cp:lastPrinted>2026-03-13T00:50:00Z</cp:lastPrinted>
  <dcterms:created xsi:type="dcterms:W3CDTF">2026-03-17T12:30:00Z</dcterms:created>
  <dcterms:modified xsi:type="dcterms:W3CDTF">2026-04-21T12:41:00Z</dcterms:modified>
</cp:coreProperties>
</file>