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109FB6" w14:textId="77777777" w:rsidR="00382B6A" w:rsidRDefault="00382B6A" w:rsidP="00382B6A">
      <w:pPr>
        <w:pStyle w:val="NormalWeb"/>
        <w:spacing w:before="0" w:beforeAutospacing="0" w:after="0" w:afterAutospacing="0"/>
        <w:rPr>
          <w:color w:val="000000"/>
        </w:rPr>
      </w:pPr>
      <w:r>
        <w:rPr>
          <w:color w:val="000000"/>
        </w:rPr>
        <w:t xml:space="preserve">FOR IMMEDIATE RELEASE: </w:t>
      </w:r>
    </w:p>
    <w:p w14:paraId="2BCBD1CD" w14:textId="77777777" w:rsidR="00382B6A" w:rsidRDefault="00382B6A" w:rsidP="00382B6A">
      <w:pPr>
        <w:pStyle w:val="NormalWeb"/>
        <w:spacing w:before="0" w:beforeAutospacing="0" w:after="0" w:afterAutospacing="0"/>
        <w:rPr>
          <w:color w:val="000000"/>
        </w:rPr>
      </w:pPr>
    </w:p>
    <w:p w14:paraId="453C604B" w14:textId="13CF44E9" w:rsidR="00382B6A" w:rsidRPr="00D80648" w:rsidRDefault="00382B6A" w:rsidP="00382B6A">
      <w:pPr>
        <w:jc w:val="both"/>
        <w:rPr>
          <w:color w:val="000000"/>
        </w:rPr>
      </w:pPr>
      <w:r>
        <w:rPr>
          <w:color w:val="000000"/>
        </w:rPr>
        <w:t xml:space="preserve">Contact: </w:t>
      </w:r>
      <w:r w:rsidR="006C6B60">
        <w:rPr>
          <w:color w:val="000000"/>
        </w:rPr>
        <w:t>Heather J. Ryan</w:t>
      </w:r>
      <w:r w:rsidR="004F487A">
        <w:rPr>
          <w:color w:val="000000"/>
        </w:rPr>
        <w:t xml:space="preserve">, </w:t>
      </w:r>
      <w:r w:rsidR="006C6B60">
        <w:rPr>
          <w:color w:val="000000"/>
        </w:rPr>
        <w:t>Health Program Director</w:t>
      </w:r>
    </w:p>
    <w:p w14:paraId="3846E747" w14:textId="257A3F19" w:rsidR="00382B6A" w:rsidRPr="00423155" w:rsidRDefault="00382B6A" w:rsidP="00382B6A">
      <w:pPr>
        <w:jc w:val="both"/>
        <w:rPr>
          <w:color w:val="000000"/>
        </w:rPr>
      </w:pPr>
      <w:r w:rsidRPr="00D80648">
        <w:rPr>
          <w:color w:val="000000"/>
        </w:rPr>
        <w:tab/>
        <w:t xml:space="preserve">   </w:t>
      </w:r>
      <w:r>
        <w:rPr>
          <w:color w:val="000000"/>
        </w:rPr>
        <w:t>607.</w:t>
      </w:r>
      <w:r w:rsidRPr="00D80648">
        <w:rPr>
          <w:color w:val="000000"/>
        </w:rPr>
        <w:t>778</w:t>
      </w:r>
      <w:r>
        <w:rPr>
          <w:color w:val="000000"/>
        </w:rPr>
        <w:t>.</w:t>
      </w:r>
      <w:r w:rsidR="006C6B60">
        <w:rPr>
          <w:color w:val="000000"/>
        </w:rPr>
        <w:t>2833</w:t>
      </w:r>
      <w:r w:rsidRPr="00D80648">
        <w:rPr>
          <w:color w:val="000000"/>
        </w:rPr>
        <w:t xml:space="preserve"> </w:t>
      </w:r>
      <w:r w:rsidRPr="00D80648">
        <w:t xml:space="preserve">| </w:t>
      </w:r>
      <w:r w:rsidR="006C6B60">
        <w:t>heather</w:t>
      </w:r>
      <w:r w:rsidR="004F487A">
        <w:t>.</w:t>
      </w:r>
      <w:r w:rsidR="006C6B60">
        <w:t>ryan</w:t>
      </w:r>
      <w:r w:rsidRPr="00D80648">
        <w:t>@broomecountyny.gov</w:t>
      </w:r>
      <w:r w:rsidRPr="00D80648">
        <w:rPr>
          <w:color w:val="000000"/>
        </w:rPr>
        <w:tab/>
      </w:r>
      <w:r>
        <w:rPr>
          <w:color w:val="000000"/>
        </w:rPr>
        <w:t xml:space="preserve"> </w:t>
      </w:r>
    </w:p>
    <w:p w14:paraId="132353F4" w14:textId="77777777" w:rsidR="00382B6A" w:rsidRDefault="00382B6A" w:rsidP="00382B6A">
      <w:pPr>
        <w:pStyle w:val="NormalWeb"/>
        <w:spacing w:before="0" w:beforeAutospacing="0" w:after="0" w:afterAutospacing="0"/>
        <w:rPr>
          <w:rFonts w:asciiTheme="minorHAnsi" w:hAnsiTheme="minorHAnsi" w:cstheme="minorHAnsi"/>
          <w:sz w:val="40"/>
          <w:szCs w:val="40"/>
        </w:rPr>
      </w:pPr>
    </w:p>
    <w:p w14:paraId="4D588438" w14:textId="0616059C" w:rsidR="00382B6A" w:rsidRPr="006C4DF2" w:rsidRDefault="00BB1268" w:rsidP="00382B6A">
      <w:pPr>
        <w:jc w:val="center"/>
        <w:rPr>
          <w:b/>
          <w:bCs/>
          <w:sz w:val="36"/>
          <w:szCs w:val="36"/>
        </w:rPr>
      </w:pPr>
      <w:r>
        <w:rPr>
          <w:b/>
          <w:bCs/>
          <w:sz w:val="36"/>
          <w:szCs w:val="36"/>
        </w:rPr>
        <w:t>Broome County Health Department Celebrates National Infant Immunization Week</w:t>
      </w:r>
    </w:p>
    <w:p w14:paraId="57D5243F" w14:textId="0614459C" w:rsidR="00382B6A" w:rsidRPr="006C4DF2" w:rsidRDefault="00BB1268" w:rsidP="00382B6A">
      <w:pPr>
        <w:jc w:val="center"/>
        <w:rPr>
          <w:i/>
          <w:iCs/>
          <w:sz w:val="28"/>
          <w:szCs w:val="28"/>
        </w:rPr>
      </w:pPr>
      <w:r>
        <w:rPr>
          <w:i/>
          <w:iCs/>
          <w:sz w:val="28"/>
          <w:szCs w:val="28"/>
        </w:rPr>
        <w:t>Reminds parents and providers of the importance of on time vaccination</w:t>
      </w:r>
    </w:p>
    <w:p w14:paraId="26DC5ECD" w14:textId="77777777" w:rsidR="00382B6A" w:rsidRDefault="00382B6A" w:rsidP="00382B6A">
      <w:pPr>
        <w:rPr>
          <w:rFonts w:asciiTheme="minorHAnsi" w:hAnsiTheme="minorHAnsi" w:cstheme="minorHAnsi"/>
        </w:rPr>
      </w:pPr>
    </w:p>
    <w:p w14:paraId="0193A5A8" w14:textId="55815B3C" w:rsidR="0099777E" w:rsidRDefault="00382B6A">
      <w:pPr>
        <w:rPr>
          <w:rStyle w:val="normaltextrun"/>
        </w:rPr>
      </w:pPr>
      <w:r w:rsidRPr="003C5992">
        <w:t>(BROOME COUNTY, NY) –</w:t>
      </w:r>
      <w:r w:rsidRPr="003C5992">
        <w:rPr>
          <w:b/>
          <w:bCs/>
        </w:rPr>
        <w:t xml:space="preserve"> </w:t>
      </w:r>
      <w:r w:rsidR="005730E5" w:rsidRPr="005730E5">
        <w:t xml:space="preserve">The </w:t>
      </w:r>
      <w:r w:rsidR="006C6B60">
        <w:t xml:space="preserve">Broome County Health Department is celebrating National Infant Immunization Week (NIIW) from April 20-27, 2026. NIIW is an annual observance to remind </w:t>
      </w:r>
      <w:r w:rsidR="00BB1268">
        <w:t>parents and providers</w:t>
      </w:r>
      <w:r w:rsidR="006C6B60">
        <w:t xml:space="preserve"> of the importance of on time vaccination to protect children two years and younger from </w:t>
      </w:r>
      <w:r w:rsidR="0058398C">
        <w:t xml:space="preserve">deadly </w:t>
      </w:r>
      <w:r w:rsidR="006C6B60">
        <w:t xml:space="preserve">diseases. Diseases like </w:t>
      </w:r>
      <w:r w:rsidR="0058398C">
        <w:t xml:space="preserve">diphtheria and polio </w:t>
      </w:r>
      <w:r w:rsidR="003A657E">
        <w:t xml:space="preserve">that were a common part of childhood 100 years ago </w:t>
      </w:r>
      <w:r w:rsidR="0058398C">
        <w:t xml:space="preserve">are almost unheard of in the United States </w:t>
      </w:r>
      <w:r w:rsidR="003A657E">
        <w:t xml:space="preserve">today </w:t>
      </w:r>
      <w:r w:rsidR="0058398C">
        <w:t xml:space="preserve">because of </w:t>
      </w:r>
      <w:r w:rsidR="003A657E">
        <w:t xml:space="preserve">vaccines. </w:t>
      </w:r>
      <w:r w:rsidR="000D442E">
        <w:rPr>
          <w:rStyle w:val="normaltextrun"/>
        </w:rPr>
        <w:t>Immunization</w:t>
      </w:r>
      <w:r w:rsidR="00BB1268">
        <w:rPr>
          <w:rStyle w:val="normaltextrun"/>
        </w:rPr>
        <w:t>s are</w:t>
      </w:r>
      <w:r w:rsidR="000D442E">
        <w:rPr>
          <w:rStyle w:val="normaltextrun"/>
        </w:rPr>
        <w:t xml:space="preserve"> the most effective way of keeping our children and community safe from vaccine-preventable diseases.</w:t>
      </w:r>
    </w:p>
    <w:p w14:paraId="35AD454B" w14:textId="77777777" w:rsidR="00D82F96" w:rsidRDefault="00D82F96">
      <w:pPr>
        <w:rPr>
          <w:rStyle w:val="normaltextrun"/>
        </w:rPr>
      </w:pPr>
    </w:p>
    <w:p w14:paraId="0FC9C19A" w14:textId="18BCFE49" w:rsidR="00D82F96" w:rsidRDefault="00B53691">
      <w:pPr>
        <w:rPr>
          <w:rStyle w:val="normaltextrun"/>
        </w:rPr>
      </w:pPr>
      <w:r>
        <w:rPr>
          <w:rStyle w:val="normaltextrun"/>
        </w:rPr>
        <w:t xml:space="preserve">Vaccines are one of the most effective and powerful tools we have to keep our children safe and healthy. </w:t>
      </w:r>
      <w:r w:rsidR="00D82F96">
        <w:rPr>
          <w:rStyle w:val="normaltextrun"/>
        </w:rPr>
        <w:t>The New York State Department of Health and Broome County Health Department endorse the science-based childhood vaccin</w:t>
      </w:r>
      <w:r w:rsidR="00BB1268">
        <w:rPr>
          <w:rStyle w:val="normaltextrun"/>
        </w:rPr>
        <w:t>ation</w:t>
      </w:r>
      <w:r w:rsidR="00D82F96">
        <w:rPr>
          <w:rStyle w:val="normaltextrun"/>
        </w:rPr>
        <w:t xml:space="preserve"> schedule from the American Academy of Pediatrics</w:t>
      </w:r>
      <w:r w:rsidR="00E3543E">
        <w:rPr>
          <w:rStyle w:val="normaltextrun"/>
        </w:rPr>
        <w:t>.</w:t>
      </w:r>
      <w:r w:rsidR="003C256E">
        <w:rPr>
          <w:rStyle w:val="normaltextrun"/>
        </w:rPr>
        <w:t xml:space="preserve"> </w:t>
      </w:r>
      <w:r w:rsidR="00BB1268">
        <w:rPr>
          <w:rStyle w:val="normaltextrun"/>
        </w:rPr>
        <w:t>Beginning</w:t>
      </w:r>
      <w:r w:rsidR="003C256E">
        <w:rPr>
          <w:rStyle w:val="normaltextrun"/>
        </w:rPr>
        <w:t xml:space="preserve"> with </w:t>
      </w:r>
      <w:r w:rsidR="00BB1268">
        <w:rPr>
          <w:rStyle w:val="normaltextrun"/>
        </w:rPr>
        <w:t xml:space="preserve">the hepatitis B dose at birth, this vaccine </w:t>
      </w:r>
      <w:r w:rsidR="00D82F96">
        <w:rPr>
          <w:rStyle w:val="normaltextrun"/>
        </w:rPr>
        <w:t>schedule protects children from 16 different diseases by the time they are two years old</w:t>
      </w:r>
      <w:r w:rsidR="00937104">
        <w:rPr>
          <w:rStyle w:val="normaltextrun"/>
        </w:rPr>
        <w:t>, allowing them to grow, learn, and thrive.</w:t>
      </w:r>
      <w:r w:rsidR="00D82F96">
        <w:rPr>
          <w:rStyle w:val="normaltextrun"/>
        </w:rPr>
        <w:t xml:space="preserve"> </w:t>
      </w:r>
      <w:r>
        <w:rPr>
          <w:rStyle w:val="normaltextrun"/>
        </w:rPr>
        <w:t>Delaying vaccine doses leaves kids vulnerable to disease and can cause problems when it comes time to enroll in daycare or school.</w:t>
      </w:r>
    </w:p>
    <w:p w14:paraId="250334A4" w14:textId="15502E71" w:rsidR="0096288B" w:rsidRDefault="0096288B">
      <w:pPr>
        <w:rPr>
          <w:rStyle w:val="normaltextrun"/>
        </w:rPr>
      </w:pPr>
    </w:p>
    <w:p w14:paraId="6EF41FA0" w14:textId="23726FC7" w:rsidR="00913202" w:rsidRDefault="0096288B">
      <w:pPr>
        <w:rPr>
          <w:rStyle w:val="normaltextrun"/>
        </w:rPr>
      </w:pPr>
      <w:r>
        <w:rPr>
          <w:rStyle w:val="normaltextrun"/>
        </w:rPr>
        <w:t xml:space="preserve">Immunization protects the whole community. </w:t>
      </w:r>
      <w:r w:rsidR="002061E9">
        <w:rPr>
          <w:rStyle w:val="normaltextrun"/>
        </w:rPr>
        <w:t>When one person receives a vaccine, they reduce the chances of everyone around them getting that disease. This</w:t>
      </w:r>
      <w:r w:rsidR="003C256E">
        <w:rPr>
          <w:rStyle w:val="normaltextrun"/>
        </w:rPr>
        <w:t xml:space="preserve"> also means that small drops in vaccine coverage can lead to disease outbreaks like the United States has </w:t>
      </w:r>
      <w:r w:rsidR="00B53691">
        <w:rPr>
          <w:rStyle w:val="normaltextrun"/>
        </w:rPr>
        <w:t>seen recently with measles</w:t>
      </w:r>
      <w:r w:rsidR="003C256E">
        <w:rPr>
          <w:rStyle w:val="normaltextrun"/>
        </w:rPr>
        <w:t xml:space="preserve">. </w:t>
      </w:r>
      <w:r w:rsidR="00B53691">
        <w:rPr>
          <w:rStyle w:val="normaltextrun"/>
        </w:rPr>
        <w:t>Between January 1 and April 9</w:t>
      </w:r>
      <w:r w:rsidR="0053569A">
        <w:rPr>
          <w:rStyle w:val="normaltextrun"/>
        </w:rPr>
        <w:t>, 2026</w:t>
      </w:r>
      <w:r w:rsidR="00B53691">
        <w:rPr>
          <w:rStyle w:val="normaltextrun"/>
        </w:rPr>
        <w:t>, there have been</w:t>
      </w:r>
      <w:r w:rsidR="003C256E">
        <w:rPr>
          <w:rStyle w:val="normaltextrun"/>
        </w:rPr>
        <w:t xml:space="preserve"> 1,714 confirmed measles cases in the United State</w:t>
      </w:r>
      <w:r w:rsidR="00B53691">
        <w:rPr>
          <w:rStyle w:val="normaltextrun"/>
        </w:rPr>
        <w:t>s</w:t>
      </w:r>
      <w:r w:rsidR="003C256E">
        <w:rPr>
          <w:rStyle w:val="normaltextrun"/>
        </w:rPr>
        <w:t>. 92%</w:t>
      </w:r>
      <w:r w:rsidR="00B53691">
        <w:rPr>
          <w:rStyle w:val="normaltextrun"/>
        </w:rPr>
        <w:t xml:space="preserve"> of these individuals</w:t>
      </w:r>
      <w:r w:rsidR="003C256E">
        <w:rPr>
          <w:rStyle w:val="normaltextrun"/>
        </w:rPr>
        <w:t xml:space="preserve"> were not vaccinated.</w:t>
      </w:r>
      <w:r w:rsidR="0066280D">
        <w:rPr>
          <w:rStyle w:val="normaltextrun"/>
        </w:rPr>
        <w:t xml:space="preserve"> </w:t>
      </w:r>
      <w:r w:rsidR="002061E9">
        <w:rPr>
          <w:rStyle w:val="normaltextrun"/>
        </w:rPr>
        <w:t>We do not want to see this situation replicated in Broome County.</w:t>
      </w:r>
    </w:p>
    <w:p w14:paraId="69C70437" w14:textId="77777777" w:rsidR="00913202" w:rsidRDefault="00913202">
      <w:pPr>
        <w:rPr>
          <w:rStyle w:val="normaltextrun"/>
        </w:rPr>
      </w:pPr>
    </w:p>
    <w:p w14:paraId="1D142B1C" w14:textId="266E1FCF" w:rsidR="0096288B" w:rsidRDefault="002061E9">
      <w:pPr>
        <w:rPr>
          <w:rStyle w:val="normaltextrun"/>
        </w:rPr>
      </w:pPr>
      <w:r>
        <w:rPr>
          <w:rStyle w:val="normaltextrun"/>
        </w:rPr>
        <w:t>The</w:t>
      </w:r>
      <w:r w:rsidR="0066280D">
        <w:rPr>
          <w:rStyle w:val="normaltextrun"/>
        </w:rPr>
        <w:t xml:space="preserve"> people of Broome County have </w:t>
      </w:r>
      <w:r>
        <w:rPr>
          <w:rStyle w:val="normaltextrun"/>
        </w:rPr>
        <w:t xml:space="preserve">been </w:t>
      </w:r>
      <w:r w:rsidR="0066280D">
        <w:rPr>
          <w:rStyle w:val="normaltextrun"/>
        </w:rPr>
        <w:t xml:space="preserve">enthusiastic supporters of vaccination, </w:t>
      </w:r>
      <w:r>
        <w:rPr>
          <w:rStyle w:val="normaltextrun"/>
        </w:rPr>
        <w:t>even being among the first to support mass vaccination against polio in the 1950s.</w:t>
      </w:r>
      <w:r w:rsidR="0066280D">
        <w:rPr>
          <w:rStyle w:val="normaltextrun"/>
        </w:rPr>
        <w:t xml:space="preserve"> </w:t>
      </w:r>
      <w:r>
        <w:rPr>
          <w:rStyle w:val="normaltextrun"/>
        </w:rPr>
        <w:t>We are fortunate to have healthcare providers and community partners that advocate for our children. Despite this, only 68.8% of children are up to date on recommended vaccinations by the time they are 2 years old. Delays in vaccination leave our community vulnerable to outbreaks and our individual children vulnerable to disease. This National Infant Immunization Week, we encourage you to call your child’s healthcare provider and make sure your child is up to date on all recommended vaccines.</w:t>
      </w:r>
    </w:p>
    <w:p w14:paraId="7D107F34" w14:textId="77777777" w:rsidR="002061E9" w:rsidRDefault="002061E9" w:rsidP="002061E9">
      <w:pPr>
        <w:pStyle w:val="paragraph"/>
        <w:spacing w:before="0" w:beforeAutospacing="0" w:after="0" w:afterAutospacing="0"/>
        <w:jc w:val="center"/>
        <w:textAlignment w:val="baseline"/>
        <w:rPr>
          <w:rStyle w:val="normaltextrun"/>
        </w:rPr>
      </w:pPr>
    </w:p>
    <w:p w14:paraId="251B6710" w14:textId="77777777" w:rsidR="002061E9" w:rsidRDefault="002061E9" w:rsidP="002061E9">
      <w:pPr>
        <w:pStyle w:val="paragraph"/>
        <w:spacing w:before="0" w:beforeAutospacing="0" w:after="0" w:afterAutospacing="0"/>
        <w:jc w:val="center"/>
        <w:textAlignment w:val="baseline"/>
        <w:rPr>
          <w:rStyle w:val="normaltextrun"/>
        </w:rPr>
      </w:pPr>
    </w:p>
    <w:p w14:paraId="075A4656" w14:textId="6479D54F" w:rsidR="002061E9" w:rsidRPr="002061E9" w:rsidRDefault="002061E9" w:rsidP="002061E9">
      <w:pPr>
        <w:pStyle w:val="paragraph"/>
        <w:spacing w:before="0" w:beforeAutospacing="0" w:after="0" w:afterAutospacing="0"/>
        <w:jc w:val="center"/>
        <w:textAlignment w:val="baseline"/>
        <w:rPr>
          <w:rFonts w:ascii="Segoe UI" w:hAnsi="Segoe UI" w:cs="Segoe UI"/>
          <w:sz w:val="18"/>
          <w:szCs w:val="18"/>
        </w:rPr>
      </w:pPr>
      <w:r>
        <w:rPr>
          <w:rStyle w:val="normaltextrun"/>
        </w:rPr>
        <w:t>### </w:t>
      </w:r>
    </w:p>
    <w:sectPr w:rsidR="002061E9" w:rsidRPr="002061E9" w:rsidSect="003C5992">
      <w:headerReference w:type="even" r:id="rId8"/>
      <w:headerReference w:type="default" r:id="rId9"/>
      <w:footerReference w:type="even" r:id="rId10"/>
      <w:footerReference w:type="default" r:id="rId11"/>
      <w:headerReference w:type="first" r:id="rId12"/>
      <w:footerReference w:type="first" r:id="rId13"/>
      <w:pgSz w:w="12240" w:h="15840" w:code="1"/>
      <w:pgMar w:top="630" w:right="1440" w:bottom="630" w:left="1440" w:header="1152"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F5D331" w14:textId="77777777" w:rsidR="00D2236B" w:rsidRDefault="00D2236B" w:rsidP="004F637E">
      <w:r>
        <w:separator/>
      </w:r>
    </w:p>
  </w:endnote>
  <w:endnote w:type="continuationSeparator" w:id="0">
    <w:p w14:paraId="7E42A976" w14:textId="77777777" w:rsidR="00D2236B" w:rsidRDefault="00D2236B" w:rsidP="004F63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09526" w14:textId="77777777" w:rsidR="006E7C5D" w:rsidRDefault="006E7C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2A2FA" w14:textId="77777777" w:rsidR="006E7C5D" w:rsidRDefault="006E7C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23127" w14:textId="29C6AF94" w:rsidR="007919E6" w:rsidRPr="003C5992" w:rsidRDefault="007919E6" w:rsidP="007919E6">
    <w:pPr>
      <w:pStyle w:val="Footer"/>
      <w:jc w:val="center"/>
      <w:rPr>
        <w:rFonts w:asciiTheme="majorHAnsi" w:hAnsiTheme="majorHAnsi"/>
      </w:rPr>
    </w:pPr>
    <w:r w:rsidRPr="003C5992">
      <w:rPr>
        <w:rFonts w:asciiTheme="majorHAnsi" w:hAnsiTheme="majorHAnsi"/>
      </w:rPr>
      <w:t>Broome County Health Office ∙ 225 Front Street, Binghamton, N</w:t>
    </w:r>
    <w:r w:rsidR="003C5992" w:rsidRPr="003C5992">
      <w:rPr>
        <w:rFonts w:asciiTheme="majorHAnsi" w:hAnsiTheme="majorHAnsi"/>
      </w:rPr>
      <w:t xml:space="preserve">ew </w:t>
    </w:r>
    <w:r w:rsidRPr="003C5992">
      <w:rPr>
        <w:rFonts w:asciiTheme="majorHAnsi" w:hAnsiTheme="majorHAnsi"/>
      </w:rPr>
      <w:t>Y</w:t>
    </w:r>
    <w:r w:rsidR="003C5992" w:rsidRPr="003C5992">
      <w:rPr>
        <w:rFonts w:asciiTheme="majorHAnsi" w:hAnsiTheme="majorHAnsi"/>
      </w:rPr>
      <w:t>ork</w:t>
    </w:r>
    <w:r w:rsidRPr="003C5992">
      <w:rPr>
        <w:rFonts w:asciiTheme="majorHAnsi" w:hAnsiTheme="majorHAnsi"/>
      </w:rPr>
      <w:t xml:space="preserve"> 13905</w:t>
    </w:r>
  </w:p>
  <w:p w14:paraId="180B9EEF" w14:textId="31310B23" w:rsidR="007919E6" w:rsidRPr="003C5992" w:rsidRDefault="007919E6" w:rsidP="007919E6">
    <w:pPr>
      <w:pStyle w:val="Footer"/>
      <w:jc w:val="center"/>
      <w:rPr>
        <w:rFonts w:asciiTheme="majorHAnsi" w:hAnsiTheme="majorHAnsi"/>
      </w:rPr>
    </w:pPr>
    <w:r w:rsidRPr="003C5992">
      <w:rPr>
        <w:rFonts w:asciiTheme="majorHAnsi" w:hAnsiTheme="majorHAnsi"/>
      </w:rPr>
      <w:t>Phone: (607) 778-3938 ∙ Fax: (607)</w:t>
    </w:r>
    <w:r w:rsidR="003C5992" w:rsidRPr="003C5992">
      <w:rPr>
        <w:rFonts w:asciiTheme="majorHAnsi" w:hAnsiTheme="majorHAnsi"/>
      </w:rPr>
      <w:t xml:space="preserve"> 778-2838 ∙ www.gobroomecounty.com</w:t>
    </w:r>
  </w:p>
  <w:p w14:paraId="6DAFE82A" w14:textId="77777777" w:rsidR="007919E6" w:rsidRDefault="007919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FB6AB6" w14:textId="77777777" w:rsidR="00D2236B" w:rsidRDefault="00D2236B" w:rsidP="004F637E">
      <w:r>
        <w:separator/>
      </w:r>
    </w:p>
  </w:footnote>
  <w:footnote w:type="continuationSeparator" w:id="0">
    <w:p w14:paraId="138D1A8A" w14:textId="77777777" w:rsidR="00D2236B" w:rsidRDefault="00D2236B" w:rsidP="004F63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474AE" w14:textId="77777777" w:rsidR="006E7C5D" w:rsidRDefault="006E7C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2010F" w14:textId="77777777" w:rsidR="004F637E" w:rsidRDefault="004F637E">
    <w:pPr>
      <w:pStyle w:val="Header"/>
    </w:pPr>
  </w:p>
  <w:p w14:paraId="2E7F8400" w14:textId="77777777" w:rsidR="004F637E" w:rsidRDefault="004F63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8C0F7" w14:textId="77777777" w:rsidR="004F637E" w:rsidRDefault="00743DD8">
    <w:pPr>
      <w:pStyle w:val="Header"/>
    </w:pPr>
    <w:r>
      <w:rPr>
        <w:noProof/>
      </w:rPr>
      <w:drawing>
        <wp:anchor distT="0" distB="0" distL="114300" distR="114300" simplePos="0" relativeHeight="251658752" behindDoc="1" locked="0" layoutInCell="1" allowOverlap="1" wp14:anchorId="6F900F3A" wp14:editId="04A50E8C">
          <wp:simplePos x="0" y="0"/>
          <wp:positionH relativeFrom="column">
            <wp:posOffset>-685800</wp:posOffset>
          </wp:positionH>
          <wp:positionV relativeFrom="paragraph">
            <wp:posOffset>-571500</wp:posOffset>
          </wp:positionV>
          <wp:extent cx="7315200" cy="118872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 Letterhead header.tif"/>
                  <pic:cNvPicPr/>
                </pic:nvPicPr>
                <pic:blipFill>
                  <a:blip r:embed="rId1">
                    <a:extLst>
                      <a:ext uri="{28A0092B-C50C-407E-A947-70E740481C1C}">
                        <a14:useLocalDpi xmlns:a14="http://schemas.microsoft.com/office/drawing/2010/main" val="0"/>
                      </a:ext>
                    </a:extLst>
                  </a:blip>
                  <a:stretch>
                    <a:fillRect/>
                  </a:stretch>
                </pic:blipFill>
                <pic:spPr>
                  <a:xfrm>
                    <a:off x="0" y="0"/>
                    <a:ext cx="7315200" cy="1188720"/>
                  </a:xfrm>
                  <a:prstGeom prst="rect">
                    <a:avLst/>
                  </a:prstGeom>
                </pic:spPr>
              </pic:pic>
            </a:graphicData>
          </a:graphic>
        </wp:anchor>
      </w:drawing>
    </w:r>
  </w:p>
  <w:p w14:paraId="259FB027" w14:textId="21D6AD87" w:rsidR="00856CA0" w:rsidRPr="008A4B09" w:rsidRDefault="00856CA0" w:rsidP="00856CA0">
    <w:pPr>
      <w:rPr>
        <w:rFonts w:ascii="Cambria" w:hAnsi="Cambria"/>
        <w:sz w:val="28"/>
        <w:szCs w:val="28"/>
      </w:rPr>
    </w:pPr>
    <w:r>
      <w:rPr>
        <w:rFonts w:ascii="Bookman Old Style" w:hAnsi="Bookman Old Style"/>
        <w:sz w:val="26"/>
        <w:szCs w:val="26"/>
      </w:rPr>
      <w:t xml:space="preserve">    </w:t>
    </w:r>
    <w:r w:rsidR="003B77BF">
      <w:rPr>
        <w:rFonts w:ascii="Cambria" w:hAnsi="Cambria"/>
        <w:sz w:val="28"/>
        <w:szCs w:val="28"/>
      </w:rPr>
      <w:t>Broome County Health Department</w:t>
    </w:r>
  </w:p>
  <w:p w14:paraId="7A359BB6" w14:textId="5839D739" w:rsidR="008A4B09" w:rsidRPr="008A4B09" w:rsidRDefault="00856CA0" w:rsidP="00856CA0">
    <w:pPr>
      <w:rPr>
        <w:rFonts w:asciiTheme="majorHAnsi" w:hAnsiTheme="majorHAnsi"/>
      </w:rPr>
    </w:pPr>
    <w:r>
      <w:rPr>
        <w:rFonts w:ascii="Bookman Old Style" w:hAnsi="Bookman Old Style"/>
        <w:sz w:val="26"/>
        <w:szCs w:val="26"/>
      </w:rPr>
      <w:t xml:space="preserve">    </w:t>
    </w:r>
    <w:r w:rsidRPr="008A4B09">
      <w:rPr>
        <w:rFonts w:asciiTheme="majorHAnsi" w:hAnsiTheme="majorHAnsi"/>
      </w:rPr>
      <w:t>Jas</w:t>
    </w:r>
    <w:r w:rsidR="00D57484" w:rsidRPr="008A4B09">
      <w:rPr>
        <w:rFonts w:asciiTheme="majorHAnsi" w:hAnsiTheme="majorHAnsi"/>
      </w:rPr>
      <w:t>on T. Garn</w:t>
    </w:r>
    <w:r w:rsidR="008A4B09" w:rsidRPr="008A4B09">
      <w:rPr>
        <w:rFonts w:asciiTheme="majorHAnsi" w:hAnsiTheme="majorHAnsi"/>
      </w:rPr>
      <w:t>a</w:t>
    </w:r>
    <w:r w:rsidR="003B77BF">
      <w:rPr>
        <w:rFonts w:asciiTheme="majorHAnsi" w:hAnsiTheme="majorHAnsi"/>
      </w:rPr>
      <w:t xml:space="preserve">r, County Executive </w:t>
    </w:r>
    <w:r w:rsidR="00D57484" w:rsidRPr="008A4B09">
      <w:rPr>
        <w:rFonts w:asciiTheme="majorHAnsi" w:hAnsiTheme="majorHAnsi"/>
      </w:rPr>
      <w:t xml:space="preserve">∙ </w:t>
    </w:r>
    <w:r w:rsidR="000C0E14">
      <w:rPr>
        <w:rFonts w:asciiTheme="majorHAnsi" w:hAnsiTheme="majorHAnsi"/>
      </w:rPr>
      <w:t>Olivia Catalano</w:t>
    </w:r>
    <w:r w:rsidR="006E7C5D">
      <w:rPr>
        <w:rFonts w:asciiTheme="majorHAnsi" w:hAnsiTheme="majorHAnsi"/>
      </w:rPr>
      <w:t xml:space="preserve">, </w:t>
    </w:r>
    <w:r w:rsidR="000C0E14">
      <w:rPr>
        <w:rFonts w:asciiTheme="majorHAnsi" w:hAnsiTheme="majorHAnsi"/>
      </w:rPr>
      <w:t>MHA, D</w:t>
    </w:r>
    <w:r w:rsidR="006E7C5D">
      <w:rPr>
        <w:rFonts w:asciiTheme="majorHAnsi" w:hAnsiTheme="majorHAnsi"/>
      </w:rPr>
      <w:t>irector of Public Health</w:t>
    </w:r>
  </w:p>
  <w:p w14:paraId="75A38342" w14:textId="77777777" w:rsidR="004F637E" w:rsidRDefault="004F63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3D053C"/>
    <w:multiLevelType w:val="hybridMultilevel"/>
    <w:tmpl w:val="040E0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7A12BA"/>
    <w:multiLevelType w:val="hybridMultilevel"/>
    <w:tmpl w:val="32CE5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876BF8"/>
    <w:multiLevelType w:val="hybridMultilevel"/>
    <w:tmpl w:val="93CA3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C155BA"/>
    <w:multiLevelType w:val="hybridMultilevel"/>
    <w:tmpl w:val="96E2E29E"/>
    <w:lvl w:ilvl="0" w:tplc="76BC733C">
      <w:start w:val="225"/>
      <w:numFmt w:val="bullet"/>
      <w:lvlText w:val="-"/>
      <w:lvlJc w:val="left"/>
      <w:pPr>
        <w:ind w:left="720" w:hanging="360"/>
      </w:pPr>
      <w:rPr>
        <w:rFonts w:ascii="Georgia" w:eastAsiaTheme="minorEastAsia" w:hAnsi="Georg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06494096">
    <w:abstractNumId w:val="2"/>
  </w:num>
  <w:num w:numId="2" w16cid:durableId="1881165711">
    <w:abstractNumId w:val="3"/>
  </w:num>
  <w:num w:numId="3" w16cid:durableId="600378027">
    <w:abstractNumId w:val="1"/>
  </w:num>
  <w:num w:numId="4" w16cid:durableId="8649073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AFF"/>
    <w:rsid w:val="00000485"/>
    <w:rsid w:val="0000057B"/>
    <w:rsid w:val="000006B6"/>
    <w:rsid w:val="0000132B"/>
    <w:rsid w:val="000016AF"/>
    <w:rsid w:val="000018B4"/>
    <w:rsid w:val="000019D5"/>
    <w:rsid w:val="00002E45"/>
    <w:rsid w:val="00003101"/>
    <w:rsid w:val="00003526"/>
    <w:rsid w:val="00003E35"/>
    <w:rsid w:val="00004FFA"/>
    <w:rsid w:val="0000578D"/>
    <w:rsid w:val="00005B12"/>
    <w:rsid w:val="00006702"/>
    <w:rsid w:val="00006E71"/>
    <w:rsid w:val="000102FC"/>
    <w:rsid w:val="00010986"/>
    <w:rsid w:val="0001118C"/>
    <w:rsid w:val="00011859"/>
    <w:rsid w:val="00011DB0"/>
    <w:rsid w:val="0001219A"/>
    <w:rsid w:val="00012677"/>
    <w:rsid w:val="00012B21"/>
    <w:rsid w:val="00013345"/>
    <w:rsid w:val="00013A32"/>
    <w:rsid w:val="00013DCF"/>
    <w:rsid w:val="00014C44"/>
    <w:rsid w:val="000153A3"/>
    <w:rsid w:val="000153C8"/>
    <w:rsid w:val="000153D3"/>
    <w:rsid w:val="00015661"/>
    <w:rsid w:val="00015B23"/>
    <w:rsid w:val="000161D7"/>
    <w:rsid w:val="0001632B"/>
    <w:rsid w:val="00016808"/>
    <w:rsid w:val="00016B58"/>
    <w:rsid w:val="00017086"/>
    <w:rsid w:val="000171DB"/>
    <w:rsid w:val="000174B9"/>
    <w:rsid w:val="00017E87"/>
    <w:rsid w:val="000203B5"/>
    <w:rsid w:val="000215B3"/>
    <w:rsid w:val="00021631"/>
    <w:rsid w:val="0002220D"/>
    <w:rsid w:val="00022441"/>
    <w:rsid w:val="000229AD"/>
    <w:rsid w:val="00022AE3"/>
    <w:rsid w:val="00023799"/>
    <w:rsid w:val="00024739"/>
    <w:rsid w:val="0002514F"/>
    <w:rsid w:val="000267B7"/>
    <w:rsid w:val="00026849"/>
    <w:rsid w:val="000268F7"/>
    <w:rsid w:val="00027B01"/>
    <w:rsid w:val="000305EE"/>
    <w:rsid w:val="00030D59"/>
    <w:rsid w:val="000314F3"/>
    <w:rsid w:val="00031E98"/>
    <w:rsid w:val="00031F75"/>
    <w:rsid w:val="000328AD"/>
    <w:rsid w:val="0003357F"/>
    <w:rsid w:val="000335DD"/>
    <w:rsid w:val="00034694"/>
    <w:rsid w:val="00034B13"/>
    <w:rsid w:val="00035918"/>
    <w:rsid w:val="000361A0"/>
    <w:rsid w:val="00036331"/>
    <w:rsid w:val="00036728"/>
    <w:rsid w:val="00037244"/>
    <w:rsid w:val="000372AD"/>
    <w:rsid w:val="00037423"/>
    <w:rsid w:val="00037566"/>
    <w:rsid w:val="000376AB"/>
    <w:rsid w:val="00037754"/>
    <w:rsid w:val="00037BBD"/>
    <w:rsid w:val="00037F0C"/>
    <w:rsid w:val="00040136"/>
    <w:rsid w:val="0004032F"/>
    <w:rsid w:val="0004049F"/>
    <w:rsid w:val="00041AA0"/>
    <w:rsid w:val="00041E3E"/>
    <w:rsid w:val="000421D6"/>
    <w:rsid w:val="00042C93"/>
    <w:rsid w:val="00042FA8"/>
    <w:rsid w:val="00042FCD"/>
    <w:rsid w:val="000434A6"/>
    <w:rsid w:val="0004366E"/>
    <w:rsid w:val="000439CF"/>
    <w:rsid w:val="00043F81"/>
    <w:rsid w:val="000449EF"/>
    <w:rsid w:val="00044D1C"/>
    <w:rsid w:val="00044DC3"/>
    <w:rsid w:val="00044E5F"/>
    <w:rsid w:val="000453DF"/>
    <w:rsid w:val="000454D8"/>
    <w:rsid w:val="000456BA"/>
    <w:rsid w:val="0004577D"/>
    <w:rsid w:val="00045FC8"/>
    <w:rsid w:val="000473B8"/>
    <w:rsid w:val="0004792E"/>
    <w:rsid w:val="000500F4"/>
    <w:rsid w:val="00050853"/>
    <w:rsid w:val="00050A42"/>
    <w:rsid w:val="00050AA6"/>
    <w:rsid w:val="00051017"/>
    <w:rsid w:val="00051050"/>
    <w:rsid w:val="00051BDE"/>
    <w:rsid w:val="0005268C"/>
    <w:rsid w:val="00052D0F"/>
    <w:rsid w:val="00052DD5"/>
    <w:rsid w:val="00052EBF"/>
    <w:rsid w:val="00052F57"/>
    <w:rsid w:val="00053718"/>
    <w:rsid w:val="00053852"/>
    <w:rsid w:val="000547C8"/>
    <w:rsid w:val="0005483C"/>
    <w:rsid w:val="0005492C"/>
    <w:rsid w:val="00054A25"/>
    <w:rsid w:val="00054C16"/>
    <w:rsid w:val="00054CAB"/>
    <w:rsid w:val="0005505F"/>
    <w:rsid w:val="00055AC6"/>
    <w:rsid w:val="00055AC9"/>
    <w:rsid w:val="00055F85"/>
    <w:rsid w:val="00055F97"/>
    <w:rsid w:val="0005716B"/>
    <w:rsid w:val="000573E7"/>
    <w:rsid w:val="00057D77"/>
    <w:rsid w:val="000605B6"/>
    <w:rsid w:val="000605EA"/>
    <w:rsid w:val="00060CA1"/>
    <w:rsid w:val="00060E4C"/>
    <w:rsid w:val="00060F8B"/>
    <w:rsid w:val="0006171B"/>
    <w:rsid w:val="000619B7"/>
    <w:rsid w:val="00061CA0"/>
    <w:rsid w:val="0006221F"/>
    <w:rsid w:val="00062C29"/>
    <w:rsid w:val="000639CB"/>
    <w:rsid w:val="000642BC"/>
    <w:rsid w:val="000648BA"/>
    <w:rsid w:val="00064B2C"/>
    <w:rsid w:val="0006549F"/>
    <w:rsid w:val="000656AE"/>
    <w:rsid w:val="00065872"/>
    <w:rsid w:val="0006589A"/>
    <w:rsid w:val="00065980"/>
    <w:rsid w:val="00066058"/>
    <w:rsid w:val="0006696D"/>
    <w:rsid w:val="0006725E"/>
    <w:rsid w:val="00067650"/>
    <w:rsid w:val="000705BB"/>
    <w:rsid w:val="000706FE"/>
    <w:rsid w:val="0007095D"/>
    <w:rsid w:val="00070C62"/>
    <w:rsid w:val="00071611"/>
    <w:rsid w:val="00071FEB"/>
    <w:rsid w:val="00072B10"/>
    <w:rsid w:val="0007385B"/>
    <w:rsid w:val="00074F2E"/>
    <w:rsid w:val="00075304"/>
    <w:rsid w:val="0007687A"/>
    <w:rsid w:val="000773C3"/>
    <w:rsid w:val="00080EBE"/>
    <w:rsid w:val="00081171"/>
    <w:rsid w:val="0008149A"/>
    <w:rsid w:val="00081B0C"/>
    <w:rsid w:val="000823D4"/>
    <w:rsid w:val="0008288C"/>
    <w:rsid w:val="00082E71"/>
    <w:rsid w:val="00082F21"/>
    <w:rsid w:val="000830F2"/>
    <w:rsid w:val="00083793"/>
    <w:rsid w:val="00083D14"/>
    <w:rsid w:val="00084679"/>
    <w:rsid w:val="000850A5"/>
    <w:rsid w:val="00085358"/>
    <w:rsid w:val="00085437"/>
    <w:rsid w:val="00085552"/>
    <w:rsid w:val="0008740D"/>
    <w:rsid w:val="00087412"/>
    <w:rsid w:val="000903D5"/>
    <w:rsid w:val="00090E11"/>
    <w:rsid w:val="000923AB"/>
    <w:rsid w:val="00092900"/>
    <w:rsid w:val="00092C6E"/>
    <w:rsid w:val="00093313"/>
    <w:rsid w:val="00093354"/>
    <w:rsid w:val="00093A83"/>
    <w:rsid w:val="00093B6F"/>
    <w:rsid w:val="00093D83"/>
    <w:rsid w:val="00094112"/>
    <w:rsid w:val="0009441E"/>
    <w:rsid w:val="00094614"/>
    <w:rsid w:val="00095A56"/>
    <w:rsid w:val="00096663"/>
    <w:rsid w:val="0009721D"/>
    <w:rsid w:val="0009728F"/>
    <w:rsid w:val="000A0003"/>
    <w:rsid w:val="000A057E"/>
    <w:rsid w:val="000A062D"/>
    <w:rsid w:val="000A08D4"/>
    <w:rsid w:val="000A0DC6"/>
    <w:rsid w:val="000A194A"/>
    <w:rsid w:val="000A1CCD"/>
    <w:rsid w:val="000A2799"/>
    <w:rsid w:val="000A290C"/>
    <w:rsid w:val="000A2938"/>
    <w:rsid w:val="000A2A67"/>
    <w:rsid w:val="000A2A79"/>
    <w:rsid w:val="000A31E9"/>
    <w:rsid w:val="000A32DF"/>
    <w:rsid w:val="000A3804"/>
    <w:rsid w:val="000A4351"/>
    <w:rsid w:val="000A470E"/>
    <w:rsid w:val="000A5666"/>
    <w:rsid w:val="000A5939"/>
    <w:rsid w:val="000A5C18"/>
    <w:rsid w:val="000A6036"/>
    <w:rsid w:val="000A655A"/>
    <w:rsid w:val="000A65C8"/>
    <w:rsid w:val="000A6626"/>
    <w:rsid w:val="000A6B77"/>
    <w:rsid w:val="000A7359"/>
    <w:rsid w:val="000A7578"/>
    <w:rsid w:val="000B01A6"/>
    <w:rsid w:val="000B042A"/>
    <w:rsid w:val="000B0BD3"/>
    <w:rsid w:val="000B104B"/>
    <w:rsid w:val="000B1BE8"/>
    <w:rsid w:val="000B1DFA"/>
    <w:rsid w:val="000B20F9"/>
    <w:rsid w:val="000B2A54"/>
    <w:rsid w:val="000B2B11"/>
    <w:rsid w:val="000B2D8D"/>
    <w:rsid w:val="000B2F14"/>
    <w:rsid w:val="000B363C"/>
    <w:rsid w:val="000B371E"/>
    <w:rsid w:val="000B3769"/>
    <w:rsid w:val="000B397C"/>
    <w:rsid w:val="000B44F7"/>
    <w:rsid w:val="000B4586"/>
    <w:rsid w:val="000B47E5"/>
    <w:rsid w:val="000B53A4"/>
    <w:rsid w:val="000B6191"/>
    <w:rsid w:val="000B6E03"/>
    <w:rsid w:val="000B7243"/>
    <w:rsid w:val="000B764D"/>
    <w:rsid w:val="000C0E14"/>
    <w:rsid w:val="000C1118"/>
    <w:rsid w:val="000C127A"/>
    <w:rsid w:val="000C14AA"/>
    <w:rsid w:val="000C1B4B"/>
    <w:rsid w:val="000C2324"/>
    <w:rsid w:val="000C2F46"/>
    <w:rsid w:val="000C32E0"/>
    <w:rsid w:val="000C3533"/>
    <w:rsid w:val="000C3A82"/>
    <w:rsid w:val="000C4088"/>
    <w:rsid w:val="000C4609"/>
    <w:rsid w:val="000C46F5"/>
    <w:rsid w:val="000C4B5F"/>
    <w:rsid w:val="000C4CA7"/>
    <w:rsid w:val="000C566A"/>
    <w:rsid w:val="000C5F3B"/>
    <w:rsid w:val="000C688B"/>
    <w:rsid w:val="000C6F82"/>
    <w:rsid w:val="000C7620"/>
    <w:rsid w:val="000C7D52"/>
    <w:rsid w:val="000D0634"/>
    <w:rsid w:val="000D0812"/>
    <w:rsid w:val="000D092F"/>
    <w:rsid w:val="000D1408"/>
    <w:rsid w:val="000D150E"/>
    <w:rsid w:val="000D1600"/>
    <w:rsid w:val="000D1853"/>
    <w:rsid w:val="000D1AEC"/>
    <w:rsid w:val="000D1B72"/>
    <w:rsid w:val="000D1C5D"/>
    <w:rsid w:val="000D1EF4"/>
    <w:rsid w:val="000D242A"/>
    <w:rsid w:val="000D367C"/>
    <w:rsid w:val="000D3891"/>
    <w:rsid w:val="000D3C00"/>
    <w:rsid w:val="000D3C08"/>
    <w:rsid w:val="000D3F9D"/>
    <w:rsid w:val="000D40F6"/>
    <w:rsid w:val="000D41B6"/>
    <w:rsid w:val="000D442E"/>
    <w:rsid w:val="000D493D"/>
    <w:rsid w:val="000D4FD8"/>
    <w:rsid w:val="000D574D"/>
    <w:rsid w:val="000D5A61"/>
    <w:rsid w:val="000D5B89"/>
    <w:rsid w:val="000D5E32"/>
    <w:rsid w:val="000D652F"/>
    <w:rsid w:val="000D6A7C"/>
    <w:rsid w:val="000D771E"/>
    <w:rsid w:val="000D7A7F"/>
    <w:rsid w:val="000D7FCA"/>
    <w:rsid w:val="000E0657"/>
    <w:rsid w:val="000E0E89"/>
    <w:rsid w:val="000E0FEF"/>
    <w:rsid w:val="000E1CCC"/>
    <w:rsid w:val="000E1D8F"/>
    <w:rsid w:val="000E1E6D"/>
    <w:rsid w:val="000E23D3"/>
    <w:rsid w:val="000E2609"/>
    <w:rsid w:val="000E2D66"/>
    <w:rsid w:val="000E35A5"/>
    <w:rsid w:val="000E3C7F"/>
    <w:rsid w:val="000E3F3D"/>
    <w:rsid w:val="000E42C9"/>
    <w:rsid w:val="000E470B"/>
    <w:rsid w:val="000E49A4"/>
    <w:rsid w:val="000E4BA6"/>
    <w:rsid w:val="000E5067"/>
    <w:rsid w:val="000E5084"/>
    <w:rsid w:val="000E5321"/>
    <w:rsid w:val="000E5B58"/>
    <w:rsid w:val="000E5DB8"/>
    <w:rsid w:val="000E68FB"/>
    <w:rsid w:val="000E6F59"/>
    <w:rsid w:val="000E7D5A"/>
    <w:rsid w:val="000E7DC5"/>
    <w:rsid w:val="000E7F00"/>
    <w:rsid w:val="000F041E"/>
    <w:rsid w:val="000F076B"/>
    <w:rsid w:val="000F0A33"/>
    <w:rsid w:val="000F0B6F"/>
    <w:rsid w:val="000F153C"/>
    <w:rsid w:val="000F22C9"/>
    <w:rsid w:val="000F2795"/>
    <w:rsid w:val="000F300C"/>
    <w:rsid w:val="000F3131"/>
    <w:rsid w:val="000F408C"/>
    <w:rsid w:val="000F477F"/>
    <w:rsid w:val="000F4AC7"/>
    <w:rsid w:val="000F57C1"/>
    <w:rsid w:val="000F5D13"/>
    <w:rsid w:val="000F6472"/>
    <w:rsid w:val="000F6795"/>
    <w:rsid w:val="000F6B62"/>
    <w:rsid w:val="000F6C4E"/>
    <w:rsid w:val="000F7485"/>
    <w:rsid w:val="000F7515"/>
    <w:rsid w:val="000F7D47"/>
    <w:rsid w:val="000F7DCD"/>
    <w:rsid w:val="000F7E9E"/>
    <w:rsid w:val="0010000B"/>
    <w:rsid w:val="001014E6"/>
    <w:rsid w:val="00102099"/>
    <w:rsid w:val="001024E6"/>
    <w:rsid w:val="001027A0"/>
    <w:rsid w:val="00102E2D"/>
    <w:rsid w:val="00103F38"/>
    <w:rsid w:val="00103F9B"/>
    <w:rsid w:val="00104693"/>
    <w:rsid w:val="00104988"/>
    <w:rsid w:val="00104A91"/>
    <w:rsid w:val="00104C84"/>
    <w:rsid w:val="0010514C"/>
    <w:rsid w:val="00105C36"/>
    <w:rsid w:val="001065F0"/>
    <w:rsid w:val="00106E2A"/>
    <w:rsid w:val="001075BA"/>
    <w:rsid w:val="00107651"/>
    <w:rsid w:val="00107719"/>
    <w:rsid w:val="001103E5"/>
    <w:rsid w:val="0011193B"/>
    <w:rsid w:val="00112393"/>
    <w:rsid w:val="00112C1F"/>
    <w:rsid w:val="00112CF0"/>
    <w:rsid w:val="001130C0"/>
    <w:rsid w:val="00113AD9"/>
    <w:rsid w:val="00113BB1"/>
    <w:rsid w:val="00113BED"/>
    <w:rsid w:val="00114340"/>
    <w:rsid w:val="0011469F"/>
    <w:rsid w:val="00115575"/>
    <w:rsid w:val="00115956"/>
    <w:rsid w:val="00115C96"/>
    <w:rsid w:val="00115EC9"/>
    <w:rsid w:val="00116329"/>
    <w:rsid w:val="00116647"/>
    <w:rsid w:val="0011697A"/>
    <w:rsid w:val="001172A3"/>
    <w:rsid w:val="00117BF9"/>
    <w:rsid w:val="001208DB"/>
    <w:rsid w:val="00120A7B"/>
    <w:rsid w:val="00120B07"/>
    <w:rsid w:val="00120B59"/>
    <w:rsid w:val="00120D00"/>
    <w:rsid w:val="001213F0"/>
    <w:rsid w:val="00121A53"/>
    <w:rsid w:val="001222C0"/>
    <w:rsid w:val="001227EF"/>
    <w:rsid w:val="00122910"/>
    <w:rsid w:val="00122D81"/>
    <w:rsid w:val="001231CE"/>
    <w:rsid w:val="001235B8"/>
    <w:rsid w:val="00123A0B"/>
    <w:rsid w:val="00124387"/>
    <w:rsid w:val="001243F9"/>
    <w:rsid w:val="00124417"/>
    <w:rsid w:val="00124917"/>
    <w:rsid w:val="00124BE5"/>
    <w:rsid w:val="001254AB"/>
    <w:rsid w:val="00125A46"/>
    <w:rsid w:val="00126267"/>
    <w:rsid w:val="001268A0"/>
    <w:rsid w:val="0012750E"/>
    <w:rsid w:val="0013051F"/>
    <w:rsid w:val="00130675"/>
    <w:rsid w:val="00130D10"/>
    <w:rsid w:val="00130D4D"/>
    <w:rsid w:val="00130E55"/>
    <w:rsid w:val="00131350"/>
    <w:rsid w:val="00131605"/>
    <w:rsid w:val="00132ABB"/>
    <w:rsid w:val="00132FFD"/>
    <w:rsid w:val="001331B4"/>
    <w:rsid w:val="0013338E"/>
    <w:rsid w:val="00133E18"/>
    <w:rsid w:val="0013501D"/>
    <w:rsid w:val="00135156"/>
    <w:rsid w:val="00135381"/>
    <w:rsid w:val="00135800"/>
    <w:rsid w:val="00135A92"/>
    <w:rsid w:val="00135BC5"/>
    <w:rsid w:val="00136FAF"/>
    <w:rsid w:val="0013725F"/>
    <w:rsid w:val="001379F0"/>
    <w:rsid w:val="00137B7C"/>
    <w:rsid w:val="00140007"/>
    <w:rsid w:val="00140521"/>
    <w:rsid w:val="00140739"/>
    <w:rsid w:val="00140745"/>
    <w:rsid w:val="001407E2"/>
    <w:rsid w:val="0014091A"/>
    <w:rsid w:val="00140ADA"/>
    <w:rsid w:val="00140C56"/>
    <w:rsid w:val="00140E11"/>
    <w:rsid w:val="001416B6"/>
    <w:rsid w:val="0014189C"/>
    <w:rsid w:val="001419ED"/>
    <w:rsid w:val="0014273B"/>
    <w:rsid w:val="0014298F"/>
    <w:rsid w:val="00142B7C"/>
    <w:rsid w:val="00142B95"/>
    <w:rsid w:val="00143520"/>
    <w:rsid w:val="00143688"/>
    <w:rsid w:val="00144141"/>
    <w:rsid w:val="001458C5"/>
    <w:rsid w:val="001458CA"/>
    <w:rsid w:val="00145BC9"/>
    <w:rsid w:val="00147A36"/>
    <w:rsid w:val="00150E77"/>
    <w:rsid w:val="001511B8"/>
    <w:rsid w:val="001513B1"/>
    <w:rsid w:val="001522AC"/>
    <w:rsid w:val="001522C7"/>
    <w:rsid w:val="001522F5"/>
    <w:rsid w:val="001524DE"/>
    <w:rsid w:val="001529B6"/>
    <w:rsid w:val="001534B2"/>
    <w:rsid w:val="00153D41"/>
    <w:rsid w:val="00153E02"/>
    <w:rsid w:val="001541E5"/>
    <w:rsid w:val="00154551"/>
    <w:rsid w:val="00154800"/>
    <w:rsid w:val="00154D92"/>
    <w:rsid w:val="0015500B"/>
    <w:rsid w:val="001554BB"/>
    <w:rsid w:val="00155BEB"/>
    <w:rsid w:val="00155C20"/>
    <w:rsid w:val="001563CF"/>
    <w:rsid w:val="001570B3"/>
    <w:rsid w:val="00157A61"/>
    <w:rsid w:val="00157F0B"/>
    <w:rsid w:val="00160037"/>
    <w:rsid w:val="001604EB"/>
    <w:rsid w:val="00160C82"/>
    <w:rsid w:val="001614BE"/>
    <w:rsid w:val="001617E9"/>
    <w:rsid w:val="00161B2A"/>
    <w:rsid w:val="00161E6E"/>
    <w:rsid w:val="00162E80"/>
    <w:rsid w:val="00163F8F"/>
    <w:rsid w:val="001648E2"/>
    <w:rsid w:val="00164ADD"/>
    <w:rsid w:val="00164C01"/>
    <w:rsid w:val="00164FBD"/>
    <w:rsid w:val="001651C7"/>
    <w:rsid w:val="001654B4"/>
    <w:rsid w:val="001659C8"/>
    <w:rsid w:val="00165BA2"/>
    <w:rsid w:val="00165E60"/>
    <w:rsid w:val="001660EA"/>
    <w:rsid w:val="001661CB"/>
    <w:rsid w:val="0016647B"/>
    <w:rsid w:val="00166633"/>
    <w:rsid w:val="00166F24"/>
    <w:rsid w:val="00167184"/>
    <w:rsid w:val="001673AA"/>
    <w:rsid w:val="00167E20"/>
    <w:rsid w:val="001700B8"/>
    <w:rsid w:val="0017104B"/>
    <w:rsid w:val="001710A9"/>
    <w:rsid w:val="001725D4"/>
    <w:rsid w:val="00172872"/>
    <w:rsid w:val="00172D57"/>
    <w:rsid w:val="00172F8E"/>
    <w:rsid w:val="00173536"/>
    <w:rsid w:val="00173764"/>
    <w:rsid w:val="00173C23"/>
    <w:rsid w:val="001746E6"/>
    <w:rsid w:val="0017500A"/>
    <w:rsid w:val="00175BE6"/>
    <w:rsid w:val="00175F63"/>
    <w:rsid w:val="00176110"/>
    <w:rsid w:val="00176C1C"/>
    <w:rsid w:val="0017773F"/>
    <w:rsid w:val="00177988"/>
    <w:rsid w:val="00177D52"/>
    <w:rsid w:val="001809CC"/>
    <w:rsid w:val="00181073"/>
    <w:rsid w:val="0018293B"/>
    <w:rsid w:val="001829B0"/>
    <w:rsid w:val="00182B91"/>
    <w:rsid w:val="00182B95"/>
    <w:rsid w:val="00182C12"/>
    <w:rsid w:val="00184A03"/>
    <w:rsid w:val="00184D21"/>
    <w:rsid w:val="00185B60"/>
    <w:rsid w:val="00185FB1"/>
    <w:rsid w:val="00186101"/>
    <w:rsid w:val="00186B5D"/>
    <w:rsid w:val="00186EBE"/>
    <w:rsid w:val="00186F40"/>
    <w:rsid w:val="001874E7"/>
    <w:rsid w:val="001876C9"/>
    <w:rsid w:val="0018777E"/>
    <w:rsid w:val="00187930"/>
    <w:rsid w:val="00187B76"/>
    <w:rsid w:val="00187E11"/>
    <w:rsid w:val="00190385"/>
    <w:rsid w:val="001904F3"/>
    <w:rsid w:val="0019090B"/>
    <w:rsid w:val="00190C98"/>
    <w:rsid w:val="00190D5A"/>
    <w:rsid w:val="00191347"/>
    <w:rsid w:val="00191AAF"/>
    <w:rsid w:val="00192660"/>
    <w:rsid w:val="00192AF2"/>
    <w:rsid w:val="00192FB8"/>
    <w:rsid w:val="00193CD3"/>
    <w:rsid w:val="00193DBA"/>
    <w:rsid w:val="00194008"/>
    <w:rsid w:val="0019415D"/>
    <w:rsid w:val="001947C9"/>
    <w:rsid w:val="00195281"/>
    <w:rsid w:val="001961AC"/>
    <w:rsid w:val="00196486"/>
    <w:rsid w:val="00196591"/>
    <w:rsid w:val="0019681A"/>
    <w:rsid w:val="00196BA1"/>
    <w:rsid w:val="00196F77"/>
    <w:rsid w:val="00197090"/>
    <w:rsid w:val="00197C8F"/>
    <w:rsid w:val="001A11F7"/>
    <w:rsid w:val="001A1CED"/>
    <w:rsid w:val="001A20A2"/>
    <w:rsid w:val="001A2C21"/>
    <w:rsid w:val="001A339C"/>
    <w:rsid w:val="001A3623"/>
    <w:rsid w:val="001A3915"/>
    <w:rsid w:val="001A3AD1"/>
    <w:rsid w:val="001A41A1"/>
    <w:rsid w:val="001A4678"/>
    <w:rsid w:val="001A5F72"/>
    <w:rsid w:val="001A617E"/>
    <w:rsid w:val="001A6639"/>
    <w:rsid w:val="001A6AFB"/>
    <w:rsid w:val="001A771F"/>
    <w:rsid w:val="001A779E"/>
    <w:rsid w:val="001A7E37"/>
    <w:rsid w:val="001B04BC"/>
    <w:rsid w:val="001B061D"/>
    <w:rsid w:val="001B09D0"/>
    <w:rsid w:val="001B0A1A"/>
    <w:rsid w:val="001B12D9"/>
    <w:rsid w:val="001B150B"/>
    <w:rsid w:val="001B1F0F"/>
    <w:rsid w:val="001B2111"/>
    <w:rsid w:val="001B26E1"/>
    <w:rsid w:val="001B3C1B"/>
    <w:rsid w:val="001B4566"/>
    <w:rsid w:val="001B47AB"/>
    <w:rsid w:val="001B4A95"/>
    <w:rsid w:val="001B53A4"/>
    <w:rsid w:val="001B5FDD"/>
    <w:rsid w:val="001B6C33"/>
    <w:rsid w:val="001B729B"/>
    <w:rsid w:val="001C0694"/>
    <w:rsid w:val="001C0A6B"/>
    <w:rsid w:val="001C0A79"/>
    <w:rsid w:val="001C11D7"/>
    <w:rsid w:val="001C1837"/>
    <w:rsid w:val="001C1DBC"/>
    <w:rsid w:val="001C2C3E"/>
    <w:rsid w:val="001C2DF0"/>
    <w:rsid w:val="001C320A"/>
    <w:rsid w:val="001C3881"/>
    <w:rsid w:val="001C3DD9"/>
    <w:rsid w:val="001C455D"/>
    <w:rsid w:val="001C4F09"/>
    <w:rsid w:val="001C5078"/>
    <w:rsid w:val="001C51B9"/>
    <w:rsid w:val="001C5859"/>
    <w:rsid w:val="001C5951"/>
    <w:rsid w:val="001C5D0C"/>
    <w:rsid w:val="001C62BC"/>
    <w:rsid w:val="001C6B55"/>
    <w:rsid w:val="001C719C"/>
    <w:rsid w:val="001C73D6"/>
    <w:rsid w:val="001C7BE6"/>
    <w:rsid w:val="001D028A"/>
    <w:rsid w:val="001D064E"/>
    <w:rsid w:val="001D0922"/>
    <w:rsid w:val="001D108D"/>
    <w:rsid w:val="001D1EC7"/>
    <w:rsid w:val="001D2D8D"/>
    <w:rsid w:val="001D2F36"/>
    <w:rsid w:val="001D3928"/>
    <w:rsid w:val="001D4A4F"/>
    <w:rsid w:val="001D4CC4"/>
    <w:rsid w:val="001D50C7"/>
    <w:rsid w:val="001D5996"/>
    <w:rsid w:val="001D655D"/>
    <w:rsid w:val="001D71B4"/>
    <w:rsid w:val="001E06FE"/>
    <w:rsid w:val="001E07A7"/>
    <w:rsid w:val="001E0846"/>
    <w:rsid w:val="001E098F"/>
    <w:rsid w:val="001E2271"/>
    <w:rsid w:val="001E2934"/>
    <w:rsid w:val="001E336C"/>
    <w:rsid w:val="001E3435"/>
    <w:rsid w:val="001E395C"/>
    <w:rsid w:val="001E4E25"/>
    <w:rsid w:val="001E649E"/>
    <w:rsid w:val="001E6B8F"/>
    <w:rsid w:val="001E6CB0"/>
    <w:rsid w:val="001E77BB"/>
    <w:rsid w:val="001F0502"/>
    <w:rsid w:val="001F1137"/>
    <w:rsid w:val="001F1156"/>
    <w:rsid w:val="001F1602"/>
    <w:rsid w:val="001F1C06"/>
    <w:rsid w:val="001F1CA8"/>
    <w:rsid w:val="001F1E20"/>
    <w:rsid w:val="001F254A"/>
    <w:rsid w:val="001F2611"/>
    <w:rsid w:val="001F2C6D"/>
    <w:rsid w:val="001F3714"/>
    <w:rsid w:val="001F4AB2"/>
    <w:rsid w:val="001F4BB9"/>
    <w:rsid w:val="001F6282"/>
    <w:rsid w:val="001F7051"/>
    <w:rsid w:val="001F705B"/>
    <w:rsid w:val="001F79E8"/>
    <w:rsid w:val="001F7EE4"/>
    <w:rsid w:val="001F7F50"/>
    <w:rsid w:val="002005E6"/>
    <w:rsid w:val="002007C4"/>
    <w:rsid w:val="00200AEF"/>
    <w:rsid w:val="002016AE"/>
    <w:rsid w:val="002019E5"/>
    <w:rsid w:val="00201C6B"/>
    <w:rsid w:val="00203063"/>
    <w:rsid w:val="002031C9"/>
    <w:rsid w:val="0020336B"/>
    <w:rsid w:val="002033C0"/>
    <w:rsid w:val="00203602"/>
    <w:rsid w:val="002037B8"/>
    <w:rsid w:val="00203CB7"/>
    <w:rsid w:val="00203D67"/>
    <w:rsid w:val="00203FFB"/>
    <w:rsid w:val="002061E9"/>
    <w:rsid w:val="00206C21"/>
    <w:rsid w:val="0020756F"/>
    <w:rsid w:val="00207AC4"/>
    <w:rsid w:val="00207F89"/>
    <w:rsid w:val="00210ADC"/>
    <w:rsid w:val="00211092"/>
    <w:rsid w:val="00211158"/>
    <w:rsid w:val="002115E4"/>
    <w:rsid w:val="00211C85"/>
    <w:rsid w:val="00212392"/>
    <w:rsid w:val="002127C3"/>
    <w:rsid w:val="00212971"/>
    <w:rsid w:val="00212A24"/>
    <w:rsid w:val="00212FB2"/>
    <w:rsid w:val="002131FB"/>
    <w:rsid w:val="0021335D"/>
    <w:rsid w:val="002135D0"/>
    <w:rsid w:val="00213C50"/>
    <w:rsid w:val="00214265"/>
    <w:rsid w:val="0021431C"/>
    <w:rsid w:val="00214E80"/>
    <w:rsid w:val="00214F60"/>
    <w:rsid w:val="002156DE"/>
    <w:rsid w:val="002158BE"/>
    <w:rsid w:val="00215F0E"/>
    <w:rsid w:val="00216D01"/>
    <w:rsid w:val="00216DD4"/>
    <w:rsid w:val="002170B1"/>
    <w:rsid w:val="00217160"/>
    <w:rsid w:val="00217340"/>
    <w:rsid w:val="00217ADE"/>
    <w:rsid w:val="00217EA2"/>
    <w:rsid w:val="00220172"/>
    <w:rsid w:val="002202B9"/>
    <w:rsid w:val="00220C00"/>
    <w:rsid w:val="00220F4A"/>
    <w:rsid w:val="002213B4"/>
    <w:rsid w:val="00221577"/>
    <w:rsid w:val="0022157B"/>
    <w:rsid w:val="00221816"/>
    <w:rsid w:val="00221ECA"/>
    <w:rsid w:val="00222687"/>
    <w:rsid w:val="00222978"/>
    <w:rsid w:val="002232F1"/>
    <w:rsid w:val="0022346E"/>
    <w:rsid w:val="00223892"/>
    <w:rsid w:val="00224197"/>
    <w:rsid w:val="0022467D"/>
    <w:rsid w:val="0022482C"/>
    <w:rsid w:val="00224E3B"/>
    <w:rsid w:val="00224EC0"/>
    <w:rsid w:val="00224ED9"/>
    <w:rsid w:val="00224F89"/>
    <w:rsid w:val="00225209"/>
    <w:rsid w:val="0022542B"/>
    <w:rsid w:val="002256DF"/>
    <w:rsid w:val="00225912"/>
    <w:rsid w:val="00226238"/>
    <w:rsid w:val="002262EC"/>
    <w:rsid w:val="00226641"/>
    <w:rsid w:val="00226AD2"/>
    <w:rsid w:val="00226AF9"/>
    <w:rsid w:val="002270D9"/>
    <w:rsid w:val="002303C9"/>
    <w:rsid w:val="00230413"/>
    <w:rsid w:val="00230512"/>
    <w:rsid w:val="00230572"/>
    <w:rsid w:val="00230607"/>
    <w:rsid w:val="00230683"/>
    <w:rsid w:val="002307FC"/>
    <w:rsid w:val="00230B5A"/>
    <w:rsid w:val="00230DC2"/>
    <w:rsid w:val="002317A1"/>
    <w:rsid w:val="00231FB6"/>
    <w:rsid w:val="0023224E"/>
    <w:rsid w:val="00232B39"/>
    <w:rsid w:val="0023335C"/>
    <w:rsid w:val="00234415"/>
    <w:rsid w:val="00235293"/>
    <w:rsid w:val="002352A6"/>
    <w:rsid w:val="002352F4"/>
    <w:rsid w:val="002358CE"/>
    <w:rsid w:val="00235E27"/>
    <w:rsid w:val="00235F82"/>
    <w:rsid w:val="002367EB"/>
    <w:rsid w:val="002369A8"/>
    <w:rsid w:val="002371AB"/>
    <w:rsid w:val="00237301"/>
    <w:rsid w:val="00237B16"/>
    <w:rsid w:val="00240224"/>
    <w:rsid w:val="0024030F"/>
    <w:rsid w:val="00240386"/>
    <w:rsid w:val="00240A1D"/>
    <w:rsid w:val="00240AB4"/>
    <w:rsid w:val="00240DD2"/>
    <w:rsid w:val="00240E1F"/>
    <w:rsid w:val="00241143"/>
    <w:rsid w:val="00241616"/>
    <w:rsid w:val="002425AD"/>
    <w:rsid w:val="00243727"/>
    <w:rsid w:val="0024377B"/>
    <w:rsid w:val="00243AC4"/>
    <w:rsid w:val="00243EF2"/>
    <w:rsid w:val="002442F5"/>
    <w:rsid w:val="00244448"/>
    <w:rsid w:val="00245148"/>
    <w:rsid w:val="00245394"/>
    <w:rsid w:val="002453EF"/>
    <w:rsid w:val="0024573E"/>
    <w:rsid w:val="002457E8"/>
    <w:rsid w:val="002459B2"/>
    <w:rsid w:val="00246241"/>
    <w:rsid w:val="0024669E"/>
    <w:rsid w:val="00246CD8"/>
    <w:rsid w:val="00246E0B"/>
    <w:rsid w:val="00246F66"/>
    <w:rsid w:val="00250492"/>
    <w:rsid w:val="00250895"/>
    <w:rsid w:val="00250CB9"/>
    <w:rsid w:val="002514FA"/>
    <w:rsid w:val="00251768"/>
    <w:rsid w:val="0025198C"/>
    <w:rsid w:val="00251C07"/>
    <w:rsid w:val="00252A64"/>
    <w:rsid w:val="002535D8"/>
    <w:rsid w:val="002535EC"/>
    <w:rsid w:val="0025382E"/>
    <w:rsid w:val="00253C7E"/>
    <w:rsid w:val="002548D2"/>
    <w:rsid w:val="00254F75"/>
    <w:rsid w:val="00256A8E"/>
    <w:rsid w:val="00257ECD"/>
    <w:rsid w:val="002603B8"/>
    <w:rsid w:val="0026088E"/>
    <w:rsid w:val="00261376"/>
    <w:rsid w:val="00261801"/>
    <w:rsid w:val="002619D2"/>
    <w:rsid w:val="002638A5"/>
    <w:rsid w:val="00264402"/>
    <w:rsid w:val="00264C12"/>
    <w:rsid w:val="00265039"/>
    <w:rsid w:val="002653C8"/>
    <w:rsid w:val="00265883"/>
    <w:rsid w:val="0026593D"/>
    <w:rsid w:val="002663ED"/>
    <w:rsid w:val="002671AF"/>
    <w:rsid w:val="00267CF1"/>
    <w:rsid w:val="0027205C"/>
    <w:rsid w:val="0027271C"/>
    <w:rsid w:val="00272B77"/>
    <w:rsid w:val="002732B1"/>
    <w:rsid w:val="00273A33"/>
    <w:rsid w:val="00273B51"/>
    <w:rsid w:val="0027431F"/>
    <w:rsid w:val="00274547"/>
    <w:rsid w:val="002745BF"/>
    <w:rsid w:val="00274E7F"/>
    <w:rsid w:val="00275F80"/>
    <w:rsid w:val="00276FED"/>
    <w:rsid w:val="00277419"/>
    <w:rsid w:val="00277C9D"/>
    <w:rsid w:val="00280CD1"/>
    <w:rsid w:val="002811CF"/>
    <w:rsid w:val="00281501"/>
    <w:rsid w:val="00281787"/>
    <w:rsid w:val="00281956"/>
    <w:rsid w:val="00281DC2"/>
    <w:rsid w:val="00282CB5"/>
    <w:rsid w:val="002834B1"/>
    <w:rsid w:val="00283A71"/>
    <w:rsid w:val="00283C27"/>
    <w:rsid w:val="002842E6"/>
    <w:rsid w:val="002842F3"/>
    <w:rsid w:val="00284583"/>
    <w:rsid w:val="0028465A"/>
    <w:rsid w:val="00284AE3"/>
    <w:rsid w:val="00284F51"/>
    <w:rsid w:val="00285064"/>
    <w:rsid w:val="00285270"/>
    <w:rsid w:val="002854CB"/>
    <w:rsid w:val="00285ACD"/>
    <w:rsid w:val="002860E2"/>
    <w:rsid w:val="0028650E"/>
    <w:rsid w:val="002867C7"/>
    <w:rsid w:val="00286A23"/>
    <w:rsid w:val="00286C00"/>
    <w:rsid w:val="0028754B"/>
    <w:rsid w:val="0029092B"/>
    <w:rsid w:val="00290D5C"/>
    <w:rsid w:val="00291020"/>
    <w:rsid w:val="0029185A"/>
    <w:rsid w:val="0029189C"/>
    <w:rsid w:val="002922F4"/>
    <w:rsid w:val="00292345"/>
    <w:rsid w:val="0029251A"/>
    <w:rsid w:val="00292BF0"/>
    <w:rsid w:val="0029339B"/>
    <w:rsid w:val="00293935"/>
    <w:rsid w:val="00293DBC"/>
    <w:rsid w:val="00294433"/>
    <w:rsid w:val="0029477F"/>
    <w:rsid w:val="00294CC7"/>
    <w:rsid w:val="002950B1"/>
    <w:rsid w:val="0029519B"/>
    <w:rsid w:val="00295970"/>
    <w:rsid w:val="00295DB8"/>
    <w:rsid w:val="00296827"/>
    <w:rsid w:val="00296DDD"/>
    <w:rsid w:val="00297B5A"/>
    <w:rsid w:val="002A01FE"/>
    <w:rsid w:val="002A0209"/>
    <w:rsid w:val="002A0471"/>
    <w:rsid w:val="002A0BE3"/>
    <w:rsid w:val="002A0F09"/>
    <w:rsid w:val="002A2153"/>
    <w:rsid w:val="002A2785"/>
    <w:rsid w:val="002A297E"/>
    <w:rsid w:val="002A2B13"/>
    <w:rsid w:val="002A31AE"/>
    <w:rsid w:val="002A3450"/>
    <w:rsid w:val="002A3ED0"/>
    <w:rsid w:val="002A4362"/>
    <w:rsid w:val="002A4393"/>
    <w:rsid w:val="002A4A48"/>
    <w:rsid w:val="002A52A3"/>
    <w:rsid w:val="002A5305"/>
    <w:rsid w:val="002A5675"/>
    <w:rsid w:val="002A5977"/>
    <w:rsid w:val="002A608D"/>
    <w:rsid w:val="002A60DB"/>
    <w:rsid w:val="002A62C1"/>
    <w:rsid w:val="002A6686"/>
    <w:rsid w:val="002A67D5"/>
    <w:rsid w:val="002A6E7F"/>
    <w:rsid w:val="002A715B"/>
    <w:rsid w:val="002A7563"/>
    <w:rsid w:val="002B05D3"/>
    <w:rsid w:val="002B0925"/>
    <w:rsid w:val="002B0BBB"/>
    <w:rsid w:val="002B164B"/>
    <w:rsid w:val="002B16DD"/>
    <w:rsid w:val="002B19FE"/>
    <w:rsid w:val="002B2235"/>
    <w:rsid w:val="002B2A8A"/>
    <w:rsid w:val="002B2B1C"/>
    <w:rsid w:val="002B3339"/>
    <w:rsid w:val="002B3E18"/>
    <w:rsid w:val="002B4981"/>
    <w:rsid w:val="002B5257"/>
    <w:rsid w:val="002B5A84"/>
    <w:rsid w:val="002B6E53"/>
    <w:rsid w:val="002B73A5"/>
    <w:rsid w:val="002B740B"/>
    <w:rsid w:val="002C0645"/>
    <w:rsid w:val="002C0A05"/>
    <w:rsid w:val="002C0AFB"/>
    <w:rsid w:val="002C0C19"/>
    <w:rsid w:val="002C123B"/>
    <w:rsid w:val="002C1529"/>
    <w:rsid w:val="002C1D07"/>
    <w:rsid w:val="002C2813"/>
    <w:rsid w:val="002C2F3F"/>
    <w:rsid w:val="002C4121"/>
    <w:rsid w:val="002C472A"/>
    <w:rsid w:val="002C4A2A"/>
    <w:rsid w:val="002C5057"/>
    <w:rsid w:val="002C5403"/>
    <w:rsid w:val="002C591C"/>
    <w:rsid w:val="002C6376"/>
    <w:rsid w:val="002C65FD"/>
    <w:rsid w:val="002C672B"/>
    <w:rsid w:val="002C6C6D"/>
    <w:rsid w:val="002C71B5"/>
    <w:rsid w:val="002C7706"/>
    <w:rsid w:val="002C778C"/>
    <w:rsid w:val="002C7BC0"/>
    <w:rsid w:val="002C7D6F"/>
    <w:rsid w:val="002D07CE"/>
    <w:rsid w:val="002D0E7A"/>
    <w:rsid w:val="002D1648"/>
    <w:rsid w:val="002D1E59"/>
    <w:rsid w:val="002D205C"/>
    <w:rsid w:val="002D23BE"/>
    <w:rsid w:val="002D275E"/>
    <w:rsid w:val="002D2A76"/>
    <w:rsid w:val="002D38B3"/>
    <w:rsid w:val="002D3F59"/>
    <w:rsid w:val="002D3F87"/>
    <w:rsid w:val="002D4287"/>
    <w:rsid w:val="002D4522"/>
    <w:rsid w:val="002D468C"/>
    <w:rsid w:val="002D5051"/>
    <w:rsid w:val="002D57E0"/>
    <w:rsid w:val="002D5B87"/>
    <w:rsid w:val="002D5FF8"/>
    <w:rsid w:val="002D6B46"/>
    <w:rsid w:val="002D7C34"/>
    <w:rsid w:val="002D7C80"/>
    <w:rsid w:val="002E0456"/>
    <w:rsid w:val="002E076C"/>
    <w:rsid w:val="002E0A36"/>
    <w:rsid w:val="002E0A3B"/>
    <w:rsid w:val="002E0E99"/>
    <w:rsid w:val="002E1275"/>
    <w:rsid w:val="002E166B"/>
    <w:rsid w:val="002E1713"/>
    <w:rsid w:val="002E1795"/>
    <w:rsid w:val="002E25D3"/>
    <w:rsid w:val="002E27F2"/>
    <w:rsid w:val="002E29CC"/>
    <w:rsid w:val="002E2CAE"/>
    <w:rsid w:val="002E3AC6"/>
    <w:rsid w:val="002E44FE"/>
    <w:rsid w:val="002E45E3"/>
    <w:rsid w:val="002E4A4A"/>
    <w:rsid w:val="002E53B4"/>
    <w:rsid w:val="002E55E9"/>
    <w:rsid w:val="002E601F"/>
    <w:rsid w:val="002E6782"/>
    <w:rsid w:val="002E67C4"/>
    <w:rsid w:val="002E6FEE"/>
    <w:rsid w:val="002E7110"/>
    <w:rsid w:val="002E7C84"/>
    <w:rsid w:val="002F01DC"/>
    <w:rsid w:val="002F0DBE"/>
    <w:rsid w:val="002F0FAA"/>
    <w:rsid w:val="002F16B5"/>
    <w:rsid w:val="002F21C8"/>
    <w:rsid w:val="002F298C"/>
    <w:rsid w:val="002F2AB2"/>
    <w:rsid w:val="002F2B44"/>
    <w:rsid w:val="002F2E48"/>
    <w:rsid w:val="002F3186"/>
    <w:rsid w:val="002F3538"/>
    <w:rsid w:val="002F37D2"/>
    <w:rsid w:val="002F3D64"/>
    <w:rsid w:val="002F4DFC"/>
    <w:rsid w:val="002F4E3F"/>
    <w:rsid w:val="002F51DA"/>
    <w:rsid w:val="002F54D6"/>
    <w:rsid w:val="002F5A65"/>
    <w:rsid w:val="002F5EAB"/>
    <w:rsid w:val="002F6D10"/>
    <w:rsid w:val="002F6F48"/>
    <w:rsid w:val="0030042E"/>
    <w:rsid w:val="003014CD"/>
    <w:rsid w:val="00301534"/>
    <w:rsid w:val="003019EB"/>
    <w:rsid w:val="0030258E"/>
    <w:rsid w:val="00302605"/>
    <w:rsid w:val="00302859"/>
    <w:rsid w:val="00302A01"/>
    <w:rsid w:val="003033EC"/>
    <w:rsid w:val="00303554"/>
    <w:rsid w:val="003039EA"/>
    <w:rsid w:val="00303B1B"/>
    <w:rsid w:val="00305000"/>
    <w:rsid w:val="003050C0"/>
    <w:rsid w:val="003050C9"/>
    <w:rsid w:val="003051FE"/>
    <w:rsid w:val="00306222"/>
    <w:rsid w:val="00306271"/>
    <w:rsid w:val="00306284"/>
    <w:rsid w:val="003065DB"/>
    <w:rsid w:val="003066E3"/>
    <w:rsid w:val="00306AFF"/>
    <w:rsid w:val="00306B42"/>
    <w:rsid w:val="00307818"/>
    <w:rsid w:val="00310565"/>
    <w:rsid w:val="003105A5"/>
    <w:rsid w:val="0031074E"/>
    <w:rsid w:val="00310FBA"/>
    <w:rsid w:val="003112A0"/>
    <w:rsid w:val="003113C5"/>
    <w:rsid w:val="00311912"/>
    <w:rsid w:val="00311C52"/>
    <w:rsid w:val="00312069"/>
    <w:rsid w:val="00312E3C"/>
    <w:rsid w:val="0031361D"/>
    <w:rsid w:val="003138E9"/>
    <w:rsid w:val="00314417"/>
    <w:rsid w:val="003150E9"/>
    <w:rsid w:val="00315476"/>
    <w:rsid w:val="00315774"/>
    <w:rsid w:val="003157B3"/>
    <w:rsid w:val="00315AB8"/>
    <w:rsid w:val="00316A89"/>
    <w:rsid w:val="00316C0C"/>
    <w:rsid w:val="00316FE1"/>
    <w:rsid w:val="00316FE2"/>
    <w:rsid w:val="0031722B"/>
    <w:rsid w:val="00317384"/>
    <w:rsid w:val="003173C6"/>
    <w:rsid w:val="003176E7"/>
    <w:rsid w:val="00317A6F"/>
    <w:rsid w:val="0032014B"/>
    <w:rsid w:val="0032032C"/>
    <w:rsid w:val="00320373"/>
    <w:rsid w:val="00320890"/>
    <w:rsid w:val="00320D70"/>
    <w:rsid w:val="003217E9"/>
    <w:rsid w:val="00321C28"/>
    <w:rsid w:val="00323A6A"/>
    <w:rsid w:val="00323EAA"/>
    <w:rsid w:val="00323F95"/>
    <w:rsid w:val="0032441D"/>
    <w:rsid w:val="00324597"/>
    <w:rsid w:val="00325AF3"/>
    <w:rsid w:val="00326B56"/>
    <w:rsid w:val="0032773B"/>
    <w:rsid w:val="00331067"/>
    <w:rsid w:val="00331223"/>
    <w:rsid w:val="003312A0"/>
    <w:rsid w:val="0033137D"/>
    <w:rsid w:val="00331474"/>
    <w:rsid w:val="00331E47"/>
    <w:rsid w:val="0033200E"/>
    <w:rsid w:val="00332215"/>
    <w:rsid w:val="003328D1"/>
    <w:rsid w:val="00332E82"/>
    <w:rsid w:val="00333D3E"/>
    <w:rsid w:val="0033447B"/>
    <w:rsid w:val="003348E9"/>
    <w:rsid w:val="00335186"/>
    <w:rsid w:val="00335490"/>
    <w:rsid w:val="0033577E"/>
    <w:rsid w:val="003357C5"/>
    <w:rsid w:val="00335D2B"/>
    <w:rsid w:val="00335F93"/>
    <w:rsid w:val="00336468"/>
    <w:rsid w:val="00336860"/>
    <w:rsid w:val="00336D91"/>
    <w:rsid w:val="003370B1"/>
    <w:rsid w:val="00337484"/>
    <w:rsid w:val="00337497"/>
    <w:rsid w:val="00340053"/>
    <w:rsid w:val="003417A4"/>
    <w:rsid w:val="003421AD"/>
    <w:rsid w:val="00342388"/>
    <w:rsid w:val="003425DF"/>
    <w:rsid w:val="003425F4"/>
    <w:rsid w:val="00342765"/>
    <w:rsid w:val="00342D24"/>
    <w:rsid w:val="0034361B"/>
    <w:rsid w:val="00343BB3"/>
    <w:rsid w:val="00344911"/>
    <w:rsid w:val="00344B4D"/>
    <w:rsid w:val="00344EF6"/>
    <w:rsid w:val="0034590D"/>
    <w:rsid w:val="00345E80"/>
    <w:rsid w:val="003465F8"/>
    <w:rsid w:val="00347001"/>
    <w:rsid w:val="0034708F"/>
    <w:rsid w:val="003473F1"/>
    <w:rsid w:val="00347AA2"/>
    <w:rsid w:val="003508F0"/>
    <w:rsid w:val="003509F2"/>
    <w:rsid w:val="00350F31"/>
    <w:rsid w:val="00351C1E"/>
    <w:rsid w:val="00351C2F"/>
    <w:rsid w:val="0035261D"/>
    <w:rsid w:val="00352A2D"/>
    <w:rsid w:val="00353882"/>
    <w:rsid w:val="00353B84"/>
    <w:rsid w:val="00353BE2"/>
    <w:rsid w:val="00354049"/>
    <w:rsid w:val="003549A3"/>
    <w:rsid w:val="00354A85"/>
    <w:rsid w:val="00354B9B"/>
    <w:rsid w:val="00354BD9"/>
    <w:rsid w:val="00355265"/>
    <w:rsid w:val="00355DFE"/>
    <w:rsid w:val="00356266"/>
    <w:rsid w:val="00356697"/>
    <w:rsid w:val="00356808"/>
    <w:rsid w:val="003570AF"/>
    <w:rsid w:val="003575FC"/>
    <w:rsid w:val="00357D2D"/>
    <w:rsid w:val="0036024F"/>
    <w:rsid w:val="0036044E"/>
    <w:rsid w:val="0036048E"/>
    <w:rsid w:val="00360577"/>
    <w:rsid w:val="00360843"/>
    <w:rsid w:val="003608E9"/>
    <w:rsid w:val="00360BDC"/>
    <w:rsid w:val="00361D49"/>
    <w:rsid w:val="00362414"/>
    <w:rsid w:val="0036251B"/>
    <w:rsid w:val="00362875"/>
    <w:rsid w:val="003628B0"/>
    <w:rsid w:val="0036390D"/>
    <w:rsid w:val="00363A65"/>
    <w:rsid w:val="003640DB"/>
    <w:rsid w:val="003640F5"/>
    <w:rsid w:val="00364623"/>
    <w:rsid w:val="00364C45"/>
    <w:rsid w:val="00364FC0"/>
    <w:rsid w:val="00364FDE"/>
    <w:rsid w:val="00365596"/>
    <w:rsid w:val="003655DE"/>
    <w:rsid w:val="00365DD6"/>
    <w:rsid w:val="00365E75"/>
    <w:rsid w:val="00366836"/>
    <w:rsid w:val="003671BC"/>
    <w:rsid w:val="00367605"/>
    <w:rsid w:val="00367C09"/>
    <w:rsid w:val="003705F8"/>
    <w:rsid w:val="00370EBB"/>
    <w:rsid w:val="00370EE0"/>
    <w:rsid w:val="00371620"/>
    <w:rsid w:val="00371869"/>
    <w:rsid w:val="00371B19"/>
    <w:rsid w:val="00371CE9"/>
    <w:rsid w:val="00371D7A"/>
    <w:rsid w:val="003720B6"/>
    <w:rsid w:val="00372146"/>
    <w:rsid w:val="0037225A"/>
    <w:rsid w:val="0037280F"/>
    <w:rsid w:val="00372853"/>
    <w:rsid w:val="00373012"/>
    <w:rsid w:val="00373120"/>
    <w:rsid w:val="0037320B"/>
    <w:rsid w:val="00373A48"/>
    <w:rsid w:val="00373F2A"/>
    <w:rsid w:val="00374FBF"/>
    <w:rsid w:val="0037519F"/>
    <w:rsid w:val="00375306"/>
    <w:rsid w:val="003765FB"/>
    <w:rsid w:val="0037696C"/>
    <w:rsid w:val="00376995"/>
    <w:rsid w:val="00376E17"/>
    <w:rsid w:val="003771A2"/>
    <w:rsid w:val="003772AA"/>
    <w:rsid w:val="003778CA"/>
    <w:rsid w:val="00377998"/>
    <w:rsid w:val="00380062"/>
    <w:rsid w:val="00380EF5"/>
    <w:rsid w:val="0038146D"/>
    <w:rsid w:val="003814A7"/>
    <w:rsid w:val="00381C3E"/>
    <w:rsid w:val="00381CBC"/>
    <w:rsid w:val="00382B6A"/>
    <w:rsid w:val="00382D5B"/>
    <w:rsid w:val="00382E6D"/>
    <w:rsid w:val="003838A9"/>
    <w:rsid w:val="00383E71"/>
    <w:rsid w:val="003842FA"/>
    <w:rsid w:val="00384609"/>
    <w:rsid w:val="003848C9"/>
    <w:rsid w:val="00384A1B"/>
    <w:rsid w:val="00384F57"/>
    <w:rsid w:val="003864E3"/>
    <w:rsid w:val="0038783E"/>
    <w:rsid w:val="00387C25"/>
    <w:rsid w:val="00387EDF"/>
    <w:rsid w:val="00387F99"/>
    <w:rsid w:val="00391990"/>
    <w:rsid w:val="00391CF9"/>
    <w:rsid w:val="00392254"/>
    <w:rsid w:val="00392509"/>
    <w:rsid w:val="003927BD"/>
    <w:rsid w:val="003930D3"/>
    <w:rsid w:val="00393445"/>
    <w:rsid w:val="0039371A"/>
    <w:rsid w:val="00393C4D"/>
    <w:rsid w:val="00393C9F"/>
    <w:rsid w:val="0039559A"/>
    <w:rsid w:val="003960A8"/>
    <w:rsid w:val="003961AB"/>
    <w:rsid w:val="0039620A"/>
    <w:rsid w:val="0039632E"/>
    <w:rsid w:val="003974CC"/>
    <w:rsid w:val="00397693"/>
    <w:rsid w:val="00397751"/>
    <w:rsid w:val="0039792E"/>
    <w:rsid w:val="003A0289"/>
    <w:rsid w:val="003A137F"/>
    <w:rsid w:val="003A1882"/>
    <w:rsid w:val="003A18E5"/>
    <w:rsid w:val="003A2C95"/>
    <w:rsid w:val="003A3D81"/>
    <w:rsid w:val="003A4122"/>
    <w:rsid w:val="003A4C7E"/>
    <w:rsid w:val="003A4E9C"/>
    <w:rsid w:val="003A5237"/>
    <w:rsid w:val="003A53DF"/>
    <w:rsid w:val="003A54A1"/>
    <w:rsid w:val="003A5787"/>
    <w:rsid w:val="003A5884"/>
    <w:rsid w:val="003A5DDC"/>
    <w:rsid w:val="003A657E"/>
    <w:rsid w:val="003A6797"/>
    <w:rsid w:val="003A67D9"/>
    <w:rsid w:val="003A69EB"/>
    <w:rsid w:val="003A6DC5"/>
    <w:rsid w:val="003A74F2"/>
    <w:rsid w:val="003A7B2E"/>
    <w:rsid w:val="003A7C9F"/>
    <w:rsid w:val="003A7CB5"/>
    <w:rsid w:val="003B0888"/>
    <w:rsid w:val="003B0A5B"/>
    <w:rsid w:val="003B0B4E"/>
    <w:rsid w:val="003B0C09"/>
    <w:rsid w:val="003B10C4"/>
    <w:rsid w:val="003B182F"/>
    <w:rsid w:val="003B183E"/>
    <w:rsid w:val="003B1BA3"/>
    <w:rsid w:val="003B36A3"/>
    <w:rsid w:val="003B3AAD"/>
    <w:rsid w:val="003B3F51"/>
    <w:rsid w:val="003B5175"/>
    <w:rsid w:val="003B5496"/>
    <w:rsid w:val="003B54CE"/>
    <w:rsid w:val="003B552C"/>
    <w:rsid w:val="003B5595"/>
    <w:rsid w:val="003B5B5D"/>
    <w:rsid w:val="003B5FA7"/>
    <w:rsid w:val="003B656A"/>
    <w:rsid w:val="003B65A0"/>
    <w:rsid w:val="003B694B"/>
    <w:rsid w:val="003B6984"/>
    <w:rsid w:val="003B6A77"/>
    <w:rsid w:val="003B77BF"/>
    <w:rsid w:val="003B7C4E"/>
    <w:rsid w:val="003C0248"/>
    <w:rsid w:val="003C04FA"/>
    <w:rsid w:val="003C0BCB"/>
    <w:rsid w:val="003C1321"/>
    <w:rsid w:val="003C18F2"/>
    <w:rsid w:val="003C1A79"/>
    <w:rsid w:val="003C2233"/>
    <w:rsid w:val="003C256E"/>
    <w:rsid w:val="003C2913"/>
    <w:rsid w:val="003C310A"/>
    <w:rsid w:val="003C31E0"/>
    <w:rsid w:val="003C4B50"/>
    <w:rsid w:val="003C568B"/>
    <w:rsid w:val="003C56AE"/>
    <w:rsid w:val="003C575C"/>
    <w:rsid w:val="003C5992"/>
    <w:rsid w:val="003C6243"/>
    <w:rsid w:val="003C6372"/>
    <w:rsid w:val="003C6C46"/>
    <w:rsid w:val="003C7167"/>
    <w:rsid w:val="003C76C4"/>
    <w:rsid w:val="003C7AAC"/>
    <w:rsid w:val="003D039B"/>
    <w:rsid w:val="003D0409"/>
    <w:rsid w:val="003D077D"/>
    <w:rsid w:val="003D0FA7"/>
    <w:rsid w:val="003D138D"/>
    <w:rsid w:val="003D1C6A"/>
    <w:rsid w:val="003D1E54"/>
    <w:rsid w:val="003D1EF6"/>
    <w:rsid w:val="003D2221"/>
    <w:rsid w:val="003D2390"/>
    <w:rsid w:val="003D2562"/>
    <w:rsid w:val="003D276B"/>
    <w:rsid w:val="003D29FA"/>
    <w:rsid w:val="003D2A4D"/>
    <w:rsid w:val="003D2FC6"/>
    <w:rsid w:val="003D41F6"/>
    <w:rsid w:val="003D4767"/>
    <w:rsid w:val="003D4885"/>
    <w:rsid w:val="003D4912"/>
    <w:rsid w:val="003D4B73"/>
    <w:rsid w:val="003D4ECE"/>
    <w:rsid w:val="003D4FB5"/>
    <w:rsid w:val="003D5154"/>
    <w:rsid w:val="003D5238"/>
    <w:rsid w:val="003D55BF"/>
    <w:rsid w:val="003D5C2E"/>
    <w:rsid w:val="003D5C9D"/>
    <w:rsid w:val="003D5DEE"/>
    <w:rsid w:val="003D5ED5"/>
    <w:rsid w:val="003D604D"/>
    <w:rsid w:val="003D7D04"/>
    <w:rsid w:val="003D7DF7"/>
    <w:rsid w:val="003E0A74"/>
    <w:rsid w:val="003E0EFD"/>
    <w:rsid w:val="003E107C"/>
    <w:rsid w:val="003E140E"/>
    <w:rsid w:val="003E1AEE"/>
    <w:rsid w:val="003E1CB8"/>
    <w:rsid w:val="003E2398"/>
    <w:rsid w:val="003E2E0F"/>
    <w:rsid w:val="003E2ED7"/>
    <w:rsid w:val="003E3020"/>
    <w:rsid w:val="003E3648"/>
    <w:rsid w:val="003E3EDD"/>
    <w:rsid w:val="003E4104"/>
    <w:rsid w:val="003E43BE"/>
    <w:rsid w:val="003E4868"/>
    <w:rsid w:val="003E4B7E"/>
    <w:rsid w:val="003E4BF0"/>
    <w:rsid w:val="003E4BFF"/>
    <w:rsid w:val="003E4C6F"/>
    <w:rsid w:val="003E5285"/>
    <w:rsid w:val="003E528F"/>
    <w:rsid w:val="003E5626"/>
    <w:rsid w:val="003E5B1D"/>
    <w:rsid w:val="003E5B74"/>
    <w:rsid w:val="003E6C31"/>
    <w:rsid w:val="003E7117"/>
    <w:rsid w:val="003E7895"/>
    <w:rsid w:val="003E7D01"/>
    <w:rsid w:val="003E7EA9"/>
    <w:rsid w:val="003E7EB7"/>
    <w:rsid w:val="003E7F7C"/>
    <w:rsid w:val="003F04A0"/>
    <w:rsid w:val="003F1202"/>
    <w:rsid w:val="003F20FC"/>
    <w:rsid w:val="003F2881"/>
    <w:rsid w:val="003F28E2"/>
    <w:rsid w:val="003F295E"/>
    <w:rsid w:val="003F2C93"/>
    <w:rsid w:val="003F2DFE"/>
    <w:rsid w:val="003F3750"/>
    <w:rsid w:val="003F3C09"/>
    <w:rsid w:val="003F3D0B"/>
    <w:rsid w:val="003F44FB"/>
    <w:rsid w:val="003F4619"/>
    <w:rsid w:val="003F4D22"/>
    <w:rsid w:val="003F5318"/>
    <w:rsid w:val="003F59D0"/>
    <w:rsid w:val="003F5E12"/>
    <w:rsid w:val="003F69A4"/>
    <w:rsid w:val="003F6CAB"/>
    <w:rsid w:val="003F6D2C"/>
    <w:rsid w:val="003F7467"/>
    <w:rsid w:val="003F776C"/>
    <w:rsid w:val="003F7BC3"/>
    <w:rsid w:val="003F7E3F"/>
    <w:rsid w:val="004001E4"/>
    <w:rsid w:val="004002DF"/>
    <w:rsid w:val="00400D65"/>
    <w:rsid w:val="004012BD"/>
    <w:rsid w:val="00401441"/>
    <w:rsid w:val="0040170B"/>
    <w:rsid w:val="004027BF"/>
    <w:rsid w:val="004028E2"/>
    <w:rsid w:val="00403BAC"/>
    <w:rsid w:val="00405617"/>
    <w:rsid w:val="004057D1"/>
    <w:rsid w:val="0040584C"/>
    <w:rsid w:val="004066FB"/>
    <w:rsid w:val="0040693B"/>
    <w:rsid w:val="00406F49"/>
    <w:rsid w:val="0040748F"/>
    <w:rsid w:val="00407503"/>
    <w:rsid w:val="004079BA"/>
    <w:rsid w:val="0041023A"/>
    <w:rsid w:val="0041065E"/>
    <w:rsid w:val="004135DE"/>
    <w:rsid w:val="004135F0"/>
    <w:rsid w:val="004136A9"/>
    <w:rsid w:val="00413B45"/>
    <w:rsid w:val="00413BD5"/>
    <w:rsid w:val="00413F2F"/>
    <w:rsid w:val="00414C05"/>
    <w:rsid w:val="00414EB8"/>
    <w:rsid w:val="00414EE3"/>
    <w:rsid w:val="00415240"/>
    <w:rsid w:val="004153D9"/>
    <w:rsid w:val="00415959"/>
    <w:rsid w:val="00416028"/>
    <w:rsid w:val="00416C9A"/>
    <w:rsid w:val="00417204"/>
    <w:rsid w:val="00417250"/>
    <w:rsid w:val="00417F05"/>
    <w:rsid w:val="00417FE5"/>
    <w:rsid w:val="00420146"/>
    <w:rsid w:val="00421804"/>
    <w:rsid w:val="00423287"/>
    <w:rsid w:val="0042362A"/>
    <w:rsid w:val="00423A1E"/>
    <w:rsid w:val="004241E1"/>
    <w:rsid w:val="004248D3"/>
    <w:rsid w:val="0042512D"/>
    <w:rsid w:val="00425E7A"/>
    <w:rsid w:val="004262CC"/>
    <w:rsid w:val="00426BDF"/>
    <w:rsid w:val="00427998"/>
    <w:rsid w:val="00427A55"/>
    <w:rsid w:val="00427B80"/>
    <w:rsid w:val="00427D21"/>
    <w:rsid w:val="00430050"/>
    <w:rsid w:val="00430273"/>
    <w:rsid w:val="00431481"/>
    <w:rsid w:val="00431CB0"/>
    <w:rsid w:val="00432175"/>
    <w:rsid w:val="00432464"/>
    <w:rsid w:val="0043250F"/>
    <w:rsid w:val="00433667"/>
    <w:rsid w:val="00433C7D"/>
    <w:rsid w:val="00433D73"/>
    <w:rsid w:val="0043452D"/>
    <w:rsid w:val="004349A1"/>
    <w:rsid w:val="00434F11"/>
    <w:rsid w:val="004351C6"/>
    <w:rsid w:val="0043528B"/>
    <w:rsid w:val="004356CA"/>
    <w:rsid w:val="004358C7"/>
    <w:rsid w:val="004365C2"/>
    <w:rsid w:val="00436729"/>
    <w:rsid w:val="00437985"/>
    <w:rsid w:val="0044078C"/>
    <w:rsid w:val="00440F0D"/>
    <w:rsid w:val="00440FE4"/>
    <w:rsid w:val="004415D2"/>
    <w:rsid w:val="00441CA1"/>
    <w:rsid w:val="00441D59"/>
    <w:rsid w:val="00442345"/>
    <w:rsid w:val="004434E3"/>
    <w:rsid w:val="00444288"/>
    <w:rsid w:val="00444354"/>
    <w:rsid w:val="004445E1"/>
    <w:rsid w:val="00444689"/>
    <w:rsid w:val="004449B2"/>
    <w:rsid w:val="00444E7C"/>
    <w:rsid w:val="00444E8B"/>
    <w:rsid w:val="004455A9"/>
    <w:rsid w:val="00445D52"/>
    <w:rsid w:val="00445ED9"/>
    <w:rsid w:val="00446F94"/>
    <w:rsid w:val="004474E3"/>
    <w:rsid w:val="0044750E"/>
    <w:rsid w:val="00447D39"/>
    <w:rsid w:val="00447E26"/>
    <w:rsid w:val="00447EA0"/>
    <w:rsid w:val="00447EB6"/>
    <w:rsid w:val="004502AE"/>
    <w:rsid w:val="00450CAB"/>
    <w:rsid w:val="00451F35"/>
    <w:rsid w:val="00451FD6"/>
    <w:rsid w:val="004522D0"/>
    <w:rsid w:val="00452309"/>
    <w:rsid w:val="00452E9A"/>
    <w:rsid w:val="00452F11"/>
    <w:rsid w:val="00453058"/>
    <w:rsid w:val="00453569"/>
    <w:rsid w:val="00453AD9"/>
    <w:rsid w:val="0045471A"/>
    <w:rsid w:val="00454848"/>
    <w:rsid w:val="004550B9"/>
    <w:rsid w:val="00455364"/>
    <w:rsid w:val="00455600"/>
    <w:rsid w:val="00455789"/>
    <w:rsid w:val="00455ACB"/>
    <w:rsid w:val="0045681E"/>
    <w:rsid w:val="0045712A"/>
    <w:rsid w:val="004574CB"/>
    <w:rsid w:val="004575AD"/>
    <w:rsid w:val="00460FB6"/>
    <w:rsid w:val="0046129E"/>
    <w:rsid w:val="00461417"/>
    <w:rsid w:val="00461946"/>
    <w:rsid w:val="0046212D"/>
    <w:rsid w:val="004621AD"/>
    <w:rsid w:val="004627B2"/>
    <w:rsid w:val="004628D9"/>
    <w:rsid w:val="00462C9A"/>
    <w:rsid w:val="00462F00"/>
    <w:rsid w:val="00462F2C"/>
    <w:rsid w:val="0046354F"/>
    <w:rsid w:val="00463DB0"/>
    <w:rsid w:val="00464259"/>
    <w:rsid w:val="00464720"/>
    <w:rsid w:val="00464D1B"/>
    <w:rsid w:val="00464F90"/>
    <w:rsid w:val="004654CC"/>
    <w:rsid w:val="00465EE7"/>
    <w:rsid w:val="004666FF"/>
    <w:rsid w:val="0046682A"/>
    <w:rsid w:val="00466A65"/>
    <w:rsid w:val="00467BC3"/>
    <w:rsid w:val="00467D18"/>
    <w:rsid w:val="00467D45"/>
    <w:rsid w:val="00470631"/>
    <w:rsid w:val="0047089C"/>
    <w:rsid w:val="00470F87"/>
    <w:rsid w:val="0047111D"/>
    <w:rsid w:val="00471C08"/>
    <w:rsid w:val="00471C28"/>
    <w:rsid w:val="00471CDD"/>
    <w:rsid w:val="00471F3A"/>
    <w:rsid w:val="00472865"/>
    <w:rsid w:val="0047306A"/>
    <w:rsid w:val="00473B4F"/>
    <w:rsid w:val="00473D67"/>
    <w:rsid w:val="00473FE5"/>
    <w:rsid w:val="00474B86"/>
    <w:rsid w:val="0047519C"/>
    <w:rsid w:val="00475376"/>
    <w:rsid w:val="00475DD5"/>
    <w:rsid w:val="00476056"/>
    <w:rsid w:val="0047623B"/>
    <w:rsid w:val="0047627F"/>
    <w:rsid w:val="00476472"/>
    <w:rsid w:val="00476912"/>
    <w:rsid w:val="00477F3E"/>
    <w:rsid w:val="00481859"/>
    <w:rsid w:val="0048200C"/>
    <w:rsid w:val="00482090"/>
    <w:rsid w:val="00482B18"/>
    <w:rsid w:val="00482E8D"/>
    <w:rsid w:val="00483023"/>
    <w:rsid w:val="0048310B"/>
    <w:rsid w:val="004838A3"/>
    <w:rsid w:val="00485550"/>
    <w:rsid w:val="004859F2"/>
    <w:rsid w:val="00485D3F"/>
    <w:rsid w:val="004860B3"/>
    <w:rsid w:val="004873CF"/>
    <w:rsid w:val="00487AB6"/>
    <w:rsid w:val="004900F7"/>
    <w:rsid w:val="004907BE"/>
    <w:rsid w:val="004911CB"/>
    <w:rsid w:val="00491676"/>
    <w:rsid w:val="00492125"/>
    <w:rsid w:val="00492295"/>
    <w:rsid w:val="0049299D"/>
    <w:rsid w:val="00493DEC"/>
    <w:rsid w:val="0049456A"/>
    <w:rsid w:val="00495188"/>
    <w:rsid w:val="00495531"/>
    <w:rsid w:val="00496545"/>
    <w:rsid w:val="004972E9"/>
    <w:rsid w:val="004A0441"/>
    <w:rsid w:val="004A07D2"/>
    <w:rsid w:val="004A083D"/>
    <w:rsid w:val="004A0999"/>
    <w:rsid w:val="004A120A"/>
    <w:rsid w:val="004A1385"/>
    <w:rsid w:val="004A1CC8"/>
    <w:rsid w:val="004A43AF"/>
    <w:rsid w:val="004A4571"/>
    <w:rsid w:val="004A51A2"/>
    <w:rsid w:val="004A5712"/>
    <w:rsid w:val="004A5F44"/>
    <w:rsid w:val="004A64A9"/>
    <w:rsid w:val="004A64FE"/>
    <w:rsid w:val="004A659A"/>
    <w:rsid w:val="004A69B0"/>
    <w:rsid w:val="004A6CBB"/>
    <w:rsid w:val="004A6D5B"/>
    <w:rsid w:val="004A6DA8"/>
    <w:rsid w:val="004A7776"/>
    <w:rsid w:val="004A7BD3"/>
    <w:rsid w:val="004A7DC5"/>
    <w:rsid w:val="004B08A5"/>
    <w:rsid w:val="004B0B8D"/>
    <w:rsid w:val="004B0C5E"/>
    <w:rsid w:val="004B0D15"/>
    <w:rsid w:val="004B11EF"/>
    <w:rsid w:val="004B17B4"/>
    <w:rsid w:val="004B1977"/>
    <w:rsid w:val="004B1B82"/>
    <w:rsid w:val="004B1DDF"/>
    <w:rsid w:val="004B2111"/>
    <w:rsid w:val="004B24CA"/>
    <w:rsid w:val="004B2E8A"/>
    <w:rsid w:val="004B31D2"/>
    <w:rsid w:val="004B472E"/>
    <w:rsid w:val="004B4D50"/>
    <w:rsid w:val="004B5911"/>
    <w:rsid w:val="004B5B6E"/>
    <w:rsid w:val="004B5BF1"/>
    <w:rsid w:val="004B62E4"/>
    <w:rsid w:val="004B6DCD"/>
    <w:rsid w:val="004B6EC8"/>
    <w:rsid w:val="004B752F"/>
    <w:rsid w:val="004C049C"/>
    <w:rsid w:val="004C0691"/>
    <w:rsid w:val="004C0BE0"/>
    <w:rsid w:val="004C1453"/>
    <w:rsid w:val="004C1E3A"/>
    <w:rsid w:val="004C1EFF"/>
    <w:rsid w:val="004C2277"/>
    <w:rsid w:val="004C31F9"/>
    <w:rsid w:val="004C3486"/>
    <w:rsid w:val="004C3A6A"/>
    <w:rsid w:val="004C3BC7"/>
    <w:rsid w:val="004C4509"/>
    <w:rsid w:val="004C49AF"/>
    <w:rsid w:val="004C4B9F"/>
    <w:rsid w:val="004C5001"/>
    <w:rsid w:val="004C54EF"/>
    <w:rsid w:val="004C55F1"/>
    <w:rsid w:val="004C58BA"/>
    <w:rsid w:val="004C5CC6"/>
    <w:rsid w:val="004C643C"/>
    <w:rsid w:val="004C6C4A"/>
    <w:rsid w:val="004C71D6"/>
    <w:rsid w:val="004C7274"/>
    <w:rsid w:val="004C79DF"/>
    <w:rsid w:val="004C7FE8"/>
    <w:rsid w:val="004D06DC"/>
    <w:rsid w:val="004D09F0"/>
    <w:rsid w:val="004D0B96"/>
    <w:rsid w:val="004D0C97"/>
    <w:rsid w:val="004D0E14"/>
    <w:rsid w:val="004D1AA0"/>
    <w:rsid w:val="004D1E1F"/>
    <w:rsid w:val="004D2005"/>
    <w:rsid w:val="004D2B1F"/>
    <w:rsid w:val="004D2D10"/>
    <w:rsid w:val="004D3079"/>
    <w:rsid w:val="004D366C"/>
    <w:rsid w:val="004D44DE"/>
    <w:rsid w:val="004D4DD8"/>
    <w:rsid w:val="004D5330"/>
    <w:rsid w:val="004D6B71"/>
    <w:rsid w:val="004D6E2A"/>
    <w:rsid w:val="004D7E4B"/>
    <w:rsid w:val="004D7FA6"/>
    <w:rsid w:val="004E11A2"/>
    <w:rsid w:val="004E1F3A"/>
    <w:rsid w:val="004E2634"/>
    <w:rsid w:val="004E283B"/>
    <w:rsid w:val="004E29ED"/>
    <w:rsid w:val="004E342C"/>
    <w:rsid w:val="004E35E7"/>
    <w:rsid w:val="004E3A53"/>
    <w:rsid w:val="004E3D81"/>
    <w:rsid w:val="004E3F7E"/>
    <w:rsid w:val="004E4134"/>
    <w:rsid w:val="004E4265"/>
    <w:rsid w:val="004E43F1"/>
    <w:rsid w:val="004E48EB"/>
    <w:rsid w:val="004E6178"/>
    <w:rsid w:val="004E618F"/>
    <w:rsid w:val="004E675F"/>
    <w:rsid w:val="004E73E9"/>
    <w:rsid w:val="004E7EE4"/>
    <w:rsid w:val="004F0309"/>
    <w:rsid w:val="004F04E0"/>
    <w:rsid w:val="004F0BD4"/>
    <w:rsid w:val="004F0D0A"/>
    <w:rsid w:val="004F107D"/>
    <w:rsid w:val="004F15FE"/>
    <w:rsid w:val="004F18D1"/>
    <w:rsid w:val="004F1FED"/>
    <w:rsid w:val="004F277E"/>
    <w:rsid w:val="004F32C3"/>
    <w:rsid w:val="004F37FB"/>
    <w:rsid w:val="004F40BC"/>
    <w:rsid w:val="004F40D3"/>
    <w:rsid w:val="004F487A"/>
    <w:rsid w:val="004F4CA5"/>
    <w:rsid w:val="004F4EB4"/>
    <w:rsid w:val="004F637E"/>
    <w:rsid w:val="004F6F73"/>
    <w:rsid w:val="004F71E4"/>
    <w:rsid w:val="00500B7C"/>
    <w:rsid w:val="00500CFF"/>
    <w:rsid w:val="005013DB"/>
    <w:rsid w:val="00501417"/>
    <w:rsid w:val="005015E1"/>
    <w:rsid w:val="0050169D"/>
    <w:rsid w:val="00501D4E"/>
    <w:rsid w:val="005030F0"/>
    <w:rsid w:val="005031C2"/>
    <w:rsid w:val="00503EBC"/>
    <w:rsid w:val="00503EF4"/>
    <w:rsid w:val="00504043"/>
    <w:rsid w:val="00505376"/>
    <w:rsid w:val="00505D81"/>
    <w:rsid w:val="0050636A"/>
    <w:rsid w:val="0050652B"/>
    <w:rsid w:val="005066F1"/>
    <w:rsid w:val="005067CA"/>
    <w:rsid w:val="00506F36"/>
    <w:rsid w:val="005074F2"/>
    <w:rsid w:val="0050752B"/>
    <w:rsid w:val="005077E6"/>
    <w:rsid w:val="00507B4D"/>
    <w:rsid w:val="00507BB1"/>
    <w:rsid w:val="00510373"/>
    <w:rsid w:val="00511113"/>
    <w:rsid w:val="00511146"/>
    <w:rsid w:val="00512376"/>
    <w:rsid w:val="00512B39"/>
    <w:rsid w:val="00513643"/>
    <w:rsid w:val="00513749"/>
    <w:rsid w:val="00513944"/>
    <w:rsid w:val="005148BD"/>
    <w:rsid w:val="00514B34"/>
    <w:rsid w:val="005150A2"/>
    <w:rsid w:val="00515808"/>
    <w:rsid w:val="0051606B"/>
    <w:rsid w:val="0051659B"/>
    <w:rsid w:val="005209F1"/>
    <w:rsid w:val="00520B29"/>
    <w:rsid w:val="00520BC9"/>
    <w:rsid w:val="005213BA"/>
    <w:rsid w:val="0052192E"/>
    <w:rsid w:val="00521D6B"/>
    <w:rsid w:val="0052279E"/>
    <w:rsid w:val="00523617"/>
    <w:rsid w:val="00523748"/>
    <w:rsid w:val="00523ABA"/>
    <w:rsid w:val="005246BB"/>
    <w:rsid w:val="00525436"/>
    <w:rsid w:val="005255CF"/>
    <w:rsid w:val="0052597D"/>
    <w:rsid w:val="00525F1F"/>
    <w:rsid w:val="0052666B"/>
    <w:rsid w:val="00526691"/>
    <w:rsid w:val="0052692E"/>
    <w:rsid w:val="0052758A"/>
    <w:rsid w:val="005278E7"/>
    <w:rsid w:val="00527958"/>
    <w:rsid w:val="005279B8"/>
    <w:rsid w:val="00527C30"/>
    <w:rsid w:val="00530B94"/>
    <w:rsid w:val="00531287"/>
    <w:rsid w:val="0053133C"/>
    <w:rsid w:val="00531598"/>
    <w:rsid w:val="00531A2B"/>
    <w:rsid w:val="00531D65"/>
    <w:rsid w:val="00532420"/>
    <w:rsid w:val="00532597"/>
    <w:rsid w:val="00532841"/>
    <w:rsid w:val="0053292B"/>
    <w:rsid w:val="0053297E"/>
    <w:rsid w:val="0053408B"/>
    <w:rsid w:val="00534357"/>
    <w:rsid w:val="0053498B"/>
    <w:rsid w:val="00534E50"/>
    <w:rsid w:val="0053569A"/>
    <w:rsid w:val="005359EF"/>
    <w:rsid w:val="00535A03"/>
    <w:rsid w:val="00535E88"/>
    <w:rsid w:val="00536236"/>
    <w:rsid w:val="005363BB"/>
    <w:rsid w:val="00536732"/>
    <w:rsid w:val="0053694D"/>
    <w:rsid w:val="005371D3"/>
    <w:rsid w:val="0053728A"/>
    <w:rsid w:val="00537DF6"/>
    <w:rsid w:val="00540B85"/>
    <w:rsid w:val="00540EB5"/>
    <w:rsid w:val="00540F5E"/>
    <w:rsid w:val="00541201"/>
    <w:rsid w:val="005416C8"/>
    <w:rsid w:val="00541D88"/>
    <w:rsid w:val="00541E16"/>
    <w:rsid w:val="005438AE"/>
    <w:rsid w:val="00544ACF"/>
    <w:rsid w:val="005451B4"/>
    <w:rsid w:val="00545AB6"/>
    <w:rsid w:val="00546221"/>
    <w:rsid w:val="0054677E"/>
    <w:rsid w:val="00546F8E"/>
    <w:rsid w:val="00547357"/>
    <w:rsid w:val="005504B1"/>
    <w:rsid w:val="005509BD"/>
    <w:rsid w:val="00550D58"/>
    <w:rsid w:val="00550EC0"/>
    <w:rsid w:val="005513BA"/>
    <w:rsid w:val="005517B3"/>
    <w:rsid w:val="005521A2"/>
    <w:rsid w:val="005522D7"/>
    <w:rsid w:val="00552A92"/>
    <w:rsid w:val="00552AF8"/>
    <w:rsid w:val="00552C7F"/>
    <w:rsid w:val="005533E7"/>
    <w:rsid w:val="00553534"/>
    <w:rsid w:val="00553C12"/>
    <w:rsid w:val="00554A53"/>
    <w:rsid w:val="0055543E"/>
    <w:rsid w:val="00555E24"/>
    <w:rsid w:val="00556661"/>
    <w:rsid w:val="00557064"/>
    <w:rsid w:val="005603C3"/>
    <w:rsid w:val="00561047"/>
    <w:rsid w:val="005612B8"/>
    <w:rsid w:val="00561C98"/>
    <w:rsid w:val="00561D82"/>
    <w:rsid w:val="00562476"/>
    <w:rsid w:val="00562FBB"/>
    <w:rsid w:val="0056311E"/>
    <w:rsid w:val="005635EC"/>
    <w:rsid w:val="0056386B"/>
    <w:rsid w:val="00563D77"/>
    <w:rsid w:val="00563F77"/>
    <w:rsid w:val="0056445A"/>
    <w:rsid w:val="00564B73"/>
    <w:rsid w:val="0056537F"/>
    <w:rsid w:val="00566698"/>
    <w:rsid w:val="00566BF6"/>
    <w:rsid w:val="00566C7F"/>
    <w:rsid w:val="0056703E"/>
    <w:rsid w:val="00567169"/>
    <w:rsid w:val="00567690"/>
    <w:rsid w:val="00567B7A"/>
    <w:rsid w:val="0057015B"/>
    <w:rsid w:val="005702C5"/>
    <w:rsid w:val="00570BB9"/>
    <w:rsid w:val="00571A3D"/>
    <w:rsid w:val="00571B4B"/>
    <w:rsid w:val="00571C28"/>
    <w:rsid w:val="00571C8B"/>
    <w:rsid w:val="00571E14"/>
    <w:rsid w:val="00571E28"/>
    <w:rsid w:val="00571EF3"/>
    <w:rsid w:val="005722E9"/>
    <w:rsid w:val="00572B9B"/>
    <w:rsid w:val="00572CE2"/>
    <w:rsid w:val="005730E5"/>
    <w:rsid w:val="005732FA"/>
    <w:rsid w:val="0057366B"/>
    <w:rsid w:val="00573A36"/>
    <w:rsid w:val="00573C8F"/>
    <w:rsid w:val="00573F96"/>
    <w:rsid w:val="00574064"/>
    <w:rsid w:val="005743AC"/>
    <w:rsid w:val="005744C4"/>
    <w:rsid w:val="00574D0A"/>
    <w:rsid w:val="00575178"/>
    <w:rsid w:val="00575569"/>
    <w:rsid w:val="005756D0"/>
    <w:rsid w:val="00575B2F"/>
    <w:rsid w:val="00575E2F"/>
    <w:rsid w:val="005760E6"/>
    <w:rsid w:val="0057636E"/>
    <w:rsid w:val="005763D0"/>
    <w:rsid w:val="005769EA"/>
    <w:rsid w:val="00576D63"/>
    <w:rsid w:val="005770EC"/>
    <w:rsid w:val="00577281"/>
    <w:rsid w:val="00577EFC"/>
    <w:rsid w:val="005805D6"/>
    <w:rsid w:val="00581763"/>
    <w:rsid w:val="005817DA"/>
    <w:rsid w:val="005821FD"/>
    <w:rsid w:val="0058251D"/>
    <w:rsid w:val="005825DB"/>
    <w:rsid w:val="00582BCD"/>
    <w:rsid w:val="005836BC"/>
    <w:rsid w:val="00583885"/>
    <w:rsid w:val="0058398C"/>
    <w:rsid w:val="00585246"/>
    <w:rsid w:val="0058551A"/>
    <w:rsid w:val="0058570E"/>
    <w:rsid w:val="00585BF3"/>
    <w:rsid w:val="00585DFF"/>
    <w:rsid w:val="005863E0"/>
    <w:rsid w:val="00586CCE"/>
    <w:rsid w:val="00590337"/>
    <w:rsid w:val="005903B5"/>
    <w:rsid w:val="005905EB"/>
    <w:rsid w:val="00590665"/>
    <w:rsid w:val="00590B11"/>
    <w:rsid w:val="00590C9F"/>
    <w:rsid w:val="00590E6F"/>
    <w:rsid w:val="005910EE"/>
    <w:rsid w:val="00591777"/>
    <w:rsid w:val="0059192A"/>
    <w:rsid w:val="00591CA6"/>
    <w:rsid w:val="0059301C"/>
    <w:rsid w:val="005933BD"/>
    <w:rsid w:val="0059362C"/>
    <w:rsid w:val="00593EFE"/>
    <w:rsid w:val="00594261"/>
    <w:rsid w:val="00594414"/>
    <w:rsid w:val="005946A5"/>
    <w:rsid w:val="0059546E"/>
    <w:rsid w:val="00595BA0"/>
    <w:rsid w:val="00595E5F"/>
    <w:rsid w:val="005962D4"/>
    <w:rsid w:val="0059657E"/>
    <w:rsid w:val="005969D2"/>
    <w:rsid w:val="0059705E"/>
    <w:rsid w:val="0059733F"/>
    <w:rsid w:val="00597EC9"/>
    <w:rsid w:val="00597F85"/>
    <w:rsid w:val="005A0007"/>
    <w:rsid w:val="005A0497"/>
    <w:rsid w:val="005A07C9"/>
    <w:rsid w:val="005A1634"/>
    <w:rsid w:val="005A218B"/>
    <w:rsid w:val="005A220F"/>
    <w:rsid w:val="005A2D3F"/>
    <w:rsid w:val="005A3223"/>
    <w:rsid w:val="005A3661"/>
    <w:rsid w:val="005A3F6B"/>
    <w:rsid w:val="005A4461"/>
    <w:rsid w:val="005A4AF8"/>
    <w:rsid w:val="005A4CC6"/>
    <w:rsid w:val="005A4F9D"/>
    <w:rsid w:val="005A5141"/>
    <w:rsid w:val="005A5B24"/>
    <w:rsid w:val="005A6DAE"/>
    <w:rsid w:val="005A6DB2"/>
    <w:rsid w:val="005A78E9"/>
    <w:rsid w:val="005A7B29"/>
    <w:rsid w:val="005A7C72"/>
    <w:rsid w:val="005B0623"/>
    <w:rsid w:val="005B1006"/>
    <w:rsid w:val="005B173C"/>
    <w:rsid w:val="005B1AC0"/>
    <w:rsid w:val="005B1E1F"/>
    <w:rsid w:val="005B2C82"/>
    <w:rsid w:val="005B3CB2"/>
    <w:rsid w:val="005B4101"/>
    <w:rsid w:val="005B45C9"/>
    <w:rsid w:val="005B4843"/>
    <w:rsid w:val="005B4C83"/>
    <w:rsid w:val="005B516F"/>
    <w:rsid w:val="005B5527"/>
    <w:rsid w:val="005B5BDA"/>
    <w:rsid w:val="005B60E6"/>
    <w:rsid w:val="005B62F7"/>
    <w:rsid w:val="005B741D"/>
    <w:rsid w:val="005B7776"/>
    <w:rsid w:val="005C04C5"/>
    <w:rsid w:val="005C0B45"/>
    <w:rsid w:val="005C0E9D"/>
    <w:rsid w:val="005C0FBA"/>
    <w:rsid w:val="005C10B8"/>
    <w:rsid w:val="005C21A4"/>
    <w:rsid w:val="005C2476"/>
    <w:rsid w:val="005C2A4C"/>
    <w:rsid w:val="005C2BDE"/>
    <w:rsid w:val="005C2C60"/>
    <w:rsid w:val="005C2C97"/>
    <w:rsid w:val="005C2EE0"/>
    <w:rsid w:val="005C3629"/>
    <w:rsid w:val="005C3637"/>
    <w:rsid w:val="005C3CBC"/>
    <w:rsid w:val="005C4312"/>
    <w:rsid w:val="005C444A"/>
    <w:rsid w:val="005C48D9"/>
    <w:rsid w:val="005C4E62"/>
    <w:rsid w:val="005C57E9"/>
    <w:rsid w:val="005C6883"/>
    <w:rsid w:val="005C6F26"/>
    <w:rsid w:val="005C7166"/>
    <w:rsid w:val="005C7B5A"/>
    <w:rsid w:val="005C7CC0"/>
    <w:rsid w:val="005C7FD2"/>
    <w:rsid w:val="005D04D2"/>
    <w:rsid w:val="005D0A1C"/>
    <w:rsid w:val="005D0CCA"/>
    <w:rsid w:val="005D0FD4"/>
    <w:rsid w:val="005D1B1E"/>
    <w:rsid w:val="005D1BC7"/>
    <w:rsid w:val="005D2139"/>
    <w:rsid w:val="005D22D7"/>
    <w:rsid w:val="005D277E"/>
    <w:rsid w:val="005D2A67"/>
    <w:rsid w:val="005D2EFC"/>
    <w:rsid w:val="005D300B"/>
    <w:rsid w:val="005D303E"/>
    <w:rsid w:val="005D3D0D"/>
    <w:rsid w:val="005D539B"/>
    <w:rsid w:val="005D5F52"/>
    <w:rsid w:val="005D655F"/>
    <w:rsid w:val="005D7075"/>
    <w:rsid w:val="005D70E6"/>
    <w:rsid w:val="005E037B"/>
    <w:rsid w:val="005E0865"/>
    <w:rsid w:val="005E2472"/>
    <w:rsid w:val="005E25D0"/>
    <w:rsid w:val="005E34A0"/>
    <w:rsid w:val="005E3700"/>
    <w:rsid w:val="005E452B"/>
    <w:rsid w:val="005E46CA"/>
    <w:rsid w:val="005E495F"/>
    <w:rsid w:val="005E5153"/>
    <w:rsid w:val="005E55DA"/>
    <w:rsid w:val="005E55E4"/>
    <w:rsid w:val="005E5A56"/>
    <w:rsid w:val="005E6341"/>
    <w:rsid w:val="005E6950"/>
    <w:rsid w:val="005E7C27"/>
    <w:rsid w:val="005F055A"/>
    <w:rsid w:val="005F06CE"/>
    <w:rsid w:val="005F10E4"/>
    <w:rsid w:val="005F143F"/>
    <w:rsid w:val="005F1641"/>
    <w:rsid w:val="005F196A"/>
    <w:rsid w:val="005F1B4D"/>
    <w:rsid w:val="005F1F48"/>
    <w:rsid w:val="005F1FC9"/>
    <w:rsid w:val="005F21B0"/>
    <w:rsid w:val="005F2694"/>
    <w:rsid w:val="005F28F8"/>
    <w:rsid w:val="005F2A6F"/>
    <w:rsid w:val="005F2BA0"/>
    <w:rsid w:val="005F2FFF"/>
    <w:rsid w:val="005F36AC"/>
    <w:rsid w:val="005F38C1"/>
    <w:rsid w:val="005F3973"/>
    <w:rsid w:val="005F3E2A"/>
    <w:rsid w:val="005F3E5A"/>
    <w:rsid w:val="005F42EC"/>
    <w:rsid w:val="005F4436"/>
    <w:rsid w:val="005F52ED"/>
    <w:rsid w:val="005F5D3C"/>
    <w:rsid w:val="005F656C"/>
    <w:rsid w:val="005F6B97"/>
    <w:rsid w:val="005F6F63"/>
    <w:rsid w:val="005F76B9"/>
    <w:rsid w:val="005F7D7F"/>
    <w:rsid w:val="0060030D"/>
    <w:rsid w:val="006004C2"/>
    <w:rsid w:val="0060087B"/>
    <w:rsid w:val="00600CE1"/>
    <w:rsid w:val="00600F1E"/>
    <w:rsid w:val="006012EA"/>
    <w:rsid w:val="006020EF"/>
    <w:rsid w:val="0060297F"/>
    <w:rsid w:val="00603150"/>
    <w:rsid w:val="00603576"/>
    <w:rsid w:val="00604457"/>
    <w:rsid w:val="00604F9C"/>
    <w:rsid w:val="00605039"/>
    <w:rsid w:val="0060567C"/>
    <w:rsid w:val="0060699D"/>
    <w:rsid w:val="006069E3"/>
    <w:rsid w:val="006074C0"/>
    <w:rsid w:val="006075CC"/>
    <w:rsid w:val="00611A27"/>
    <w:rsid w:val="00611DA2"/>
    <w:rsid w:val="006124B5"/>
    <w:rsid w:val="006126B3"/>
    <w:rsid w:val="00612C14"/>
    <w:rsid w:val="00612DC7"/>
    <w:rsid w:val="0061372D"/>
    <w:rsid w:val="006141F2"/>
    <w:rsid w:val="0061456C"/>
    <w:rsid w:val="006148E3"/>
    <w:rsid w:val="00615203"/>
    <w:rsid w:val="00615A82"/>
    <w:rsid w:val="00615FC0"/>
    <w:rsid w:val="00616FD4"/>
    <w:rsid w:val="006205EF"/>
    <w:rsid w:val="00620AFA"/>
    <w:rsid w:val="00620B3B"/>
    <w:rsid w:val="00621C5E"/>
    <w:rsid w:val="00621E61"/>
    <w:rsid w:val="006225EE"/>
    <w:rsid w:val="00622AC1"/>
    <w:rsid w:val="00622DA1"/>
    <w:rsid w:val="00622F02"/>
    <w:rsid w:val="006230E5"/>
    <w:rsid w:val="006240DF"/>
    <w:rsid w:val="0062446F"/>
    <w:rsid w:val="00624E24"/>
    <w:rsid w:val="00625E18"/>
    <w:rsid w:val="00625E32"/>
    <w:rsid w:val="006261F7"/>
    <w:rsid w:val="00626224"/>
    <w:rsid w:val="0062639E"/>
    <w:rsid w:val="006265A6"/>
    <w:rsid w:val="006273E4"/>
    <w:rsid w:val="00627F40"/>
    <w:rsid w:val="00630033"/>
    <w:rsid w:val="0063026B"/>
    <w:rsid w:val="006304A0"/>
    <w:rsid w:val="00630885"/>
    <w:rsid w:val="006309A2"/>
    <w:rsid w:val="00630A47"/>
    <w:rsid w:val="00630D25"/>
    <w:rsid w:val="00630EF3"/>
    <w:rsid w:val="0063127E"/>
    <w:rsid w:val="006322AB"/>
    <w:rsid w:val="00632430"/>
    <w:rsid w:val="0063262B"/>
    <w:rsid w:val="00632851"/>
    <w:rsid w:val="00632D32"/>
    <w:rsid w:val="006335B0"/>
    <w:rsid w:val="0063415E"/>
    <w:rsid w:val="00634597"/>
    <w:rsid w:val="00635038"/>
    <w:rsid w:val="006350E4"/>
    <w:rsid w:val="00635418"/>
    <w:rsid w:val="006355B7"/>
    <w:rsid w:val="00635E9F"/>
    <w:rsid w:val="00636F35"/>
    <w:rsid w:val="00637993"/>
    <w:rsid w:val="0064007B"/>
    <w:rsid w:val="006405B8"/>
    <w:rsid w:val="00640C12"/>
    <w:rsid w:val="00640E6D"/>
    <w:rsid w:val="00641999"/>
    <w:rsid w:val="00641A35"/>
    <w:rsid w:val="00641B30"/>
    <w:rsid w:val="00641EFA"/>
    <w:rsid w:val="00641FB4"/>
    <w:rsid w:val="006422B2"/>
    <w:rsid w:val="00642361"/>
    <w:rsid w:val="00642402"/>
    <w:rsid w:val="006424A5"/>
    <w:rsid w:val="006424C1"/>
    <w:rsid w:val="0064267E"/>
    <w:rsid w:val="00642933"/>
    <w:rsid w:val="00642FE7"/>
    <w:rsid w:val="006439DF"/>
    <w:rsid w:val="00643EBF"/>
    <w:rsid w:val="00644366"/>
    <w:rsid w:val="006459BA"/>
    <w:rsid w:val="00645D74"/>
    <w:rsid w:val="006462CD"/>
    <w:rsid w:val="0064659A"/>
    <w:rsid w:val="00646C1B"/>
    <w:rsid w:val="00646C38"/>
    <w:rsid w:val="00647632"/>
    <w:rsid w:val="00647B2F"/>
    <w:rsid w:val="00647DB3"/>
    <w:rsid w:val="00647E03"/>
    <w:rsid w:val="00650EE3"/>
    <w:rsid w:val="00651670"/>
    <w:rsid w:val="006518C0"/>
    <w:rsid w:val="006528E6"/>
    <w:rsid w:val="00652DB0"/>
    <w:rsid w:val="00654258"/>
    <w:rsid w:val="0065463E"/>
    <w:rsid w:val="00654FAF"/>
    <w:rsid w:val="00655024"/>
    <w:rsid w:val="00655471"/>
    <w:rsid w:val="0065558C"/>
    <w:rsid w:val="00655AB5"/>
    <w:rsid w:val="00655E67"/>
    <w:rsid w:val="006563AC"/>
    <w:rsid w:val="00656B45"/>
    <w:rsid w:val="00656E8E"/>
    <w:rsid w:val="00657223"/>
    <w:rsid w:val="006579C8"/>
    <w:rsid w:val="006579DB"/>
    <w:rsid w:val="006608B8"/>
    <w:rsid w:val="00661F85"/>
    <w:rsid w:val="006620EC"/>
    <w:rsid w:val="0066280D"/>
    <w:rsid w:val="00662C8B"/>
    <w:rsid w:val="00662F6B"/>
    <w:rsid w:val="00663473"/>
    <w:rsid w:val="0066388E"/>
    <w:rsid w:val="006638FC"/>
    <w:rsid w:val="00663CA8"/>
    <w:rsid w:val="00664818"/>
    <w:rsid w:val="00664A9E"/>
    <w:rsid w:val="006656DD"/>
    <w:rsid w:val="00665A64"/>
    <w:rsid w:val="00665D32"/>
    <w:rsid w:val="0066600B"/>
    <w:rsid w:val="00666242"/>
    <w:rsid w:val="006666FC"/>
    <w:rsid w:val="006667B2"/>
    <w:rsid w:val="00666A9E"/>
    <w:rsid w:val="00667B75"/>
    <w:rsid w:val="00667C32"/>
    <w:rsid w:val="00670297"/>
    <w:rsid w:val="00670333"/>
    <w:rsid w:val="006705C1"/>
    <w:rsid w:val="00670C49"/>
    <w:rsid w:val="00670E41"/>
    <w:rsid w:val="00671D7F"/>
    <w:rsid w:val="00671E68"/>
    <w:rsid w:val="006720FC"/>
    <w:rsid w:val="0067218D"/>
    <w:rsid w:val="00672365"/>
    <w:rsid w:val="00672969"/>
    <w:rsid w:val="00672F93"/>
    <w:rsid w:val="006733BA"/>
    <w:rsid w:val="00673467"/>
    <w:rsid w:val="00674533"/>
    <w:rsid w:val="006749FB"/>
    <w:rsid w:val="0067509F"/>
    <w:rsid w:val="006751C6"/>
    <w:rsid w:val="00675FC1"/>
    <w:rsid w:val="00676B83"/>
    <w:rsid w:val="00676C7A"/>
    <w:rsid w:val="00677098"/>
    <w:rsid w:val="00677484"/>
    <w:rsid w:val="006774DF"/>
    <w:rsid w:val="00677568"/>
    <w:rsid w:val="00677AA2"/>
    <w:rsid w:val="006802B9"/>
    <w:rsid w:val="006804C2"/>
    <w:rsid w:val="0068070F"/>
    <w:rsid w:val="006814DF"/>
    <w:rsid w:val="00681B9F"/>
    <w:rsid w:val="00681E4F"/>
    <w:rsid w:val="00681FD7"/>
    <w:rsid w:val="00682145"/>
    <w:rsid w:val="006822D8"/>
    <w:rsid w:val="00682693"/>
    <w:rsid w:val="006828F0"/>
    <w:rsid w:val="0068295F"/>
    <w:rsid w:val="00682BBC"/>
    <w:rsid w:val="00682D13"/>
    <w:rsid w:val="00682ED4"/>
    <w:rsid w:val="00683A5B"/>
    <w:rsid w:val="00683AD3"/>
    <w:rsid w:val="00683B4C"/>
    <w:rsid w:val="00683BBD"/>
    <w:rsid w:val="00683C10"/>
    <w:rsid w:val="00684ABF"/>
    <w:rsid w:val="00685528"/>
    <w:rsid w:val="00685B7B"/>
    <w:rsid w:val="00686010"/>
    <w:rsid w:val="00686DA0"/>
    <w:rsid w:val="00686E0B"/>
    <w:rsid w:val="00686FB5"/>
    <w:rsid w:val="0068725A"/>
    <w:rsid w:val="00690C2D"/>
    <w:rsid w:val="0069107F"/>
    <w:rsid w:val="00691D72"/>
    <w:rsid w:val="00692215"/>
    <w:rsid w:val="00692247"/>
    <w:rsid w:val="00692431"/>
    <w:rsid w:val="0069339D"/>
    <w:rsid w:val="00693C01"/>
    <w:rsid w:val="006947EF"/>
    <w:rsid w:val="006953A5"/>
    <w:rsid w:val="00695D86"/>
    <w:rsid w:val="00695F43"/>
    <w:rsid w:val="00696199"/>
    <w:rsid w:val="00696202"/>
    <w:rsid w:val="00697F9A"/>
    <w:rsid w:val="006A02A2"/>
    <w:rsid w:val="006A0CB5"/>
    <w:rsid w:val="006A0EF6"/>
    <w:rsid w:val="006A13E0"/>
    <w:rsid w:val="006A15A6"/>
    <w:rsid w:val="006A1802"/>
    <w:rsid w:val="006A1B6D"/>
    <w:rsid w:val="006A22A7"/>
    <w:rsid w:val="006A2E28"/>
    <w:rsid w:val="006A3EF7"/>
    <w:rsid w:val="006A5BE2"/>
    <w:rsid w:val="006A6174"/>
    <w:rsid w:val="006A62E0"/>
    <w:rsid w:val="006A63E9"/>
    <w:rsid w:val="006A6783"/>
    <w:rsid w:val="006A7745"/>
    <w:rsid w:val="006A7980"/>
    <w:rsid w:val="006A7E1F"/>
    <w:rsid w:val="006B038E"/>
    <w:rsid w:val="006B05DF"/>
    <w:rsid w:val="006B06E8"/>
    <w:rsid w:val="006B0D40"/>
    <w:rsid w:val="006B13C0"/>
    <w:rsid w:val="006B206D"/>
    <w:rsid w:val="006B24BD"/>
    <w:rsid w:val="006B28F4"/>
    <w:rsid w:val="006B2BDC"/>
    <w:rsid w:val="006B2E8C"/>
    <w:rsid w:val="006B31E2"/>
    <w:rsid w:val="006B3C7D"/>
    <w:rsid w:val="006B3CFE"/>
    <w:rsid w:val="006B3DE0"/>
    <w:rsid w:val="006B3E4F"/>
    <w:rsid w:val="006B3F12"/>
    <w:rsid w:val="006B4540"/>
    <w:rsid w:val="006B4C3A"/>
    <w:rsid w:val="006B5154"/>
    <w:rsid w:val="006B526D"/>
    <w:rsid w:val="006B56C5"/>
    <w:rsid w:val="006B589C"/>
    <w:rsid w:val="006B5B2C"/>
    <w:rsid w:val="006B5FC4"/>
    <w:rsid w:val="006B7295"/>
    <w:rsid w:val="006B765A"/>
    <w:rsid w:val="006B78A7"/>
    <w:rsid w:val="006B7A2C"/>
    <w:rsid w:val="006B7D63"/>
    <w:rsid w:val="006B7F08"/>
    <w:rsid w:val="006B7FD3"/>
    <w:rsid w:val="006C01F9"/>
    <w:rsid w:val="006C056F"/>
    <w:rsid w:val="006C0F93"/>
    <w:rsid w:val="006C11A0"/>
    <w:rsid w:val="006C164C"/>
    <w:rsid w:val="006C1D35"/>
    <w:rsid w:val="006C1D4B"/>
    <w:rsid w:val="006C282B"/>
    <w:rsid w:val="006C300E"/>
    <w:rsid w:val="006C358C"/>
    <w:rsid w:val="006C3F9E"/>
    <w:rsid w:val="006C450C"/>
    <w:rsid w:val="006C6B60"/>
    <w:rsid w:val="006C70E5"/>
    <w:rsid w:val="006D005B"/>
    <w:rsid w:val="006D0B3E"/>
    <w:rsid w:val="006D124E"/>
    <w:rsid w:val="006D194C"/>
    <w:rsid w:val="006D1E75"/>
    <w:rsid w:val="006D2539"/>
    <w:rsid w:val="006D25BB"/>
    <w:rsid w:val="006D3915"/>
    <w:rsid w:val="006D4A16"/>
    <w:rsid w:val="006D4CF7"/>
    <w:rsid w:val="006D50FE"/>
    <w:rsid w:val="006D6399"/>
    <w:rsid w:val="006D6AEA"/>
    <w:rsid w:val="006D6C4B"/>
    <w:rsid w:val="006D6CED"/>
    <w:rsid w:val="006D6EF2"/>
    <w:rsid w:val="006D7269"/>
    <w:rsid w:val="006D7478"/>
    <w:rsid w:val="006D756C"/>
    <w:rsid w:val="006D7B51"/>
    <w:rsid w:val="006E04D7"/>
    <w:rsid w:val="006E068C"/>
    <w:rsid w:val="006E07BC"/>
    <w:rsid w:val="006E096B"/>
    <w:rsid w:val="006E169F"/>
    <w:rsid w:val="006E32CE"/>
    <w:rsid w:val="006E32E9"/>
    <w:rsid w:val="006E3416"/>
    <w:rsid w:val="006E4D00"/>
    <w:rsid w:val="006E4DD8"/>
    <w:rsid w:val="006E517E"/>
    <w:rsid w:val="006E6222"/>
    <w:rsid w:val="006E6666"/>
    <w:rsid w:val="006E7429"/>
    <w:rsid w:val="006E78F0"/>
    <w:rsid w:val="006E7C5D"/>
    <w:rsid w:val="006F01D5"/>
    <w:rsid w:val="006F0E0B"/>
    <w:rsid w:val="006F0F27"/>
    <w:rsid w:val="006F12E1"/>
    <w:rsid w:val="006F16D8"/>
    <w:rsid w:val="006F1FAB"/>
    <w:rsid w:val="006F2167"/>
    <w:rsid w:val="006F26C6"/>
    <w:rsid w:val="006F3C39"/>
    <w:rsid w:val="006F3D7D"/>
    <w:rsid w:val="006F4FF1"/>
    <w:rsid w:val="006F6EF1"/>
    <w:rsid w:val="006F7884"/>
    <w:rsid w:val="006F7C0D"/>
    <w:rsid w:val="00700101"/>
    <w:rsid w:val="0070017C"/>
    <w:rsid w:val="00700378"/>
    <w:rsid w:val="007009F6"/>
    <w:rsid w:val="007013CC"/>
    <w:rsid w:val="0070150B"/>
    <w:rsid w:val="0070199C"/>
    <w:rsid w:val="00701F4A"/>
    <w:rsid w:val="00703004"/>
    <w:rsid w:val="0070301A"/>
    <w:rsid w:val="00703F0F"/>
    <w:rsid w:val="0070443F"/>
    <w:rsid w:val="0070461F"/>
    <w:rsid w:val="00704818"/>
    <w:rsid w:val="00704B0F"/>
    <w:rsid w:val="00704DE1"/>
    <w:rsid w:val="007059BE"/>
    <w:rsid w:val="007064D8"/>
    <w:rsid w:val="007066AA"/>
    <w:rsid w:val="00707DD4"/>
    <w:rsid w:val="00707FA5"/>
    <w:rsid w:val="00710411"/>
    <w:rsid w:val="0071084B"/>
    <w:rsid w:val="00710B7E"/>
    <w:rsid w:val="00710BAC"/>
    <w:rsid w:val="007113FF"/>
    <w:rsid w:val="00711A71"/>
    <w:rsid w:val="0071252B"/>
    <w:rsid w:val="00713462"/>
    <w:rsid w:val="0071373F"/>
    <w:rsid w:val="007137FE"/>
    <w:rsid w:val="00714C09"/>
    <w:rsid w:val="00715336"/>
    <w:rsid w:val="007158B6"/>
    <w:rsid w:val="00715D2C"/>
    <w:rsid w:val="00715DC6"/>
    <w:rsid w:val="007161EB"/>
    <w:rsid w:val="00716B90"/>
    <w:rsid w:val="00716C00"/>
    <w:rsid w:val="0071719E"/>
    <w:rsid w:val="0071756A"/>
    <w:rsid w:val="007176F2"/>
    <w:rsid w:val="00717F51"/>
    <w:rsid w:val="007210E5"/>
    <w:rsid w:val="007213B7"/>
    <w:rsid w:val="00721574"/>
    <w:rsid w:val="00721656"/>
    <w:rsid w:val="0072194D"/>
    <w:rsid w:val="0072195F"/>
    <w:rsid w:val="00721A5E"/>
    <w:rsid w:val="00721B16"/>
    <w:rsid w:val="00721BD0"/>
    <w:rsid w:val="00721DE6"/>
    <w:rsid w:val="00723098"/>
    <w:rsid w:val="00724101"/>
    <w:rsid w:val="007250AA"/>
    <w:rsid w:val="00726B96"/>
    <w:rsid w:val="007278DE"/>
    <w:rsid w:val="0073007F"/>
    <w:rsid w:val="00731A4D"/>
    <w:rsid w:val="00731EC5"/>
    <w:rsid w:val="00731F46"/>
    <w:rsid w:val="007321E2"/>
    <w:rsid w:val="0073340D"/>
    <w:rsid w:val="00733537"/>
    <w:rsid w:val="0073370E"/>
    <w:rsid w:val="00733E00"/>
    <w:rsid w:val="0073490B"/>
    <w:rsid w:val="00734BD8"/>
    <w:rsid w:val="007352BE"/>
    <w:rsid w:val="007352F8"/>
    <w:rsid w:val="007353A0"/>
    <w:rsid w:val="007357A9"/>
    <w:rsid w:val="007359CC"/>
    <w:rsid w:val="00735B13"/>
    <w:rsid w:val="0073656C"/>
    <w:rsid w:val="00736874"/>
    <w:rsid w:val="00737A22"/>
    <w:rsid w:val="007401C6"/>
    <w:rsid w:val="00740D7D"/>
    <w:rsid w:val="00740DC4"/>
    <w:rsid w:val="007426CA"/>
    <w:rsid w:val="00742870"/>
    <w:rsid w:val="00742CB8"/>
    <w:rsid w:val="00743530"/>
    <w:rsid w:val="00743DD8"/>
    <w:rsid w:val="007442E1"/>
    <w:rsid w:val="00744F83"/>
    <w:rsid w:val="00745306"/>
    <w:rsid w:val="007454E1"/>
    <w:rsid w:val="007462D2"/>
    <w:rsid w:val="0074672B"/>
    <w:rsid w:val="00746FBF"/>
    <w:rsid w:val="007472D5"/>
    <w:rsid w:val="00747842"/>
    <w:rsid w:val="007478B0"/>
    <w:rsid w:val="00747DC2"/>
    <w:rsid w:val="00750208"/>
    <w:rsid w:val="007505C9"/>
    <w:rsid w:val="007507C0"/>
    <w:rsid w:val="007507DC"/>
    <w:rsid w:val="00750B42"/>
    <w:rsid w:val="007514FB"/>
    <w:rsid w:val="00751C6B"/>
    <w:rsid w:val="0075284D"/>
    <w:rsid w:val="00752AD1"/>
    <w:rsid w:val="00752B49"/>
    <w:rsid w:val="00752CD3"/>
    <w:rsid w:val="007532F9"/>
    <w:rsid w:val="00753849"/>
    <w:rsid w:val="00754448"/>
    <w:rsid w:val="0075468C"/>
    <w:rsid w:val="00754F4E"/>
    <w:rsid w:val="00755683"/>
    <w:rsid w:val="00755785"/>
    <w:rsid w:val="007559EA"/>
    <w:rsid w:val="00755B14"/>
    <w:rsid w:val="00755D2A"/>
    <w:rsid w:val="00756312"/>
    <w:rsid w:val="00756864"/>
    <w:rsid w:val="00757420"/>
    <w:rsid w:val="00757831"/>
    <w:rsid w:val="00757F42"/>
    <w:rsid w:val="00760AD3"/>
    <w:rsid w:val="00760DA1"/>
    <w:rsid w:val="007617FF"/>
    <w:rsid w:val="00762903"/>
    <w:rsid w:val="00762D24"/>
    <w:rsid w:val="00762F56"/>
    <w:rsid w:val="00763B10"/>
    <w:rsid w:val="00763C4A"/>
    <w:rsid w:val="007650B1"/>
    <w:rsid w:val="0076512F"/>
    <w:rsid w:val="00765467"/>
    <w:rsid w:val="007655AF"/>
    <w:rsid w:val="0076573D"/>
    <w:rsid w:val="00766AC7"/>
    <w:rsid w:val="007670DC"/>
    <w:rsid w:val="0076794F"/>
    <w:rsid w:val="00770C13"/>
    <w:rsid w:val="0077153D"/>
    <w:rsid w:val="00771C98"/>
    <w:rsid w:val="00772050"/>
    <w:rsid w:val="00772725"/>
    <w:rsid w:val="00772A43"/>
    <w:rsid w:val="007730C7"/>
    <w:rsid w:val="00773135"/>
    <w:rsid w:val="00773F81"/>
    <w:rsid w:val="0077428B"/>
    <w:rsid w:val="007742B6"/>
    <w:rsid w:val="00774799"/>
    <w:rsid w:val="007747F5"/>
    <w:rsid w:val="00774897"/>
    <w:rsid w:val="00774E7C"/>
    <w:rsid w:val="00774ED6"/>
    <w:rsid w:val="00775203"/>
    <w:rsid w:val="0077540C"/>
    <w:rsid w:val="007754A7"/>
    <w:rsid w:val="00776651"/>
    <w:rsid w:val="0077669A"/>
    <w:rsid w:val="00776E2A"/>
    <w:rsid w:val="0077769D"/>
    <w:rsid w:val="0077785D"/>
    <w:rsid w:val="00780B59"/>
    <w:rsid w:val="00780E26"/>
    <w:rsid w:val="007815EF"/>
    <w:rsid w:val="0078179B"/>
    <w:rsid w:val="00781999"/>
    <w:rsid w:val="00781A03"/>
    <w:rsid w:val="00781A8F"/>
    <w:rsid w:val="00781FDB"/>
    <w:rsid w:val="0078218D"/>
    <w:rsid w:val="007826E5"/>
    <w:rsid w:val="00782C8D"/>
    <w:rsid w:val="00782D34"/>
    <w:rsid w:val="00782ECF"/>
    <w:rsid w:val="0078387F"/>
    <w:rsid w:val="00783A45"/>
    <w:rsid w:val="00783D0F"/>
    <w:rsid w:val="00784236"/>
    <w:rsid w:val="007849B9"/>
    <w:rsid w:val="0078564D"/>
    <w:rsid w:val="00785F22"/>
    <w:rsid w:val="00786004"/>
    <w:rsid w:val="007862E0"/>
    <w:rsid w:val="00786543"/>
    <w:rsid w:val="00786704"/>
    <w:rsid w:val="00786AB9"/>
    <w:rsid w:val="00786B2A"/>
    <w:rsid w:val="00786F9E"/>
    <w:rsid w:val="007873F1"/>
    <w:rsid w:val="00787C17"/>
    <w:rsid w:val="00790ED9"/>
    <w:rsid w:val="0079194E"/>
    <w:rsid w:val="00791983"/>
    <w:rsid w:val="007919E6"/>
    <w:rsid w:val="00792085"/>
    <w:rsid w:val="00792A4D"/>
    <w:rsid w:val="007930AF"/>
    <w:rsid w:val="0079384C"/>
    <w:rsid w:val="00793B55"/>
    <w:rsid w:val="00794494"/>
    <w:rsid w:val="00795037"/>
    <w:rsid w:val="007950AF"/>
    <w:rsid w:val="007956D5"/>
    <w:rsid w:val="007956EB"/>
    <w:rsid w:val="00795F3C"/>
    <w:rsid w:val="00796C97"/>
    <w:rsid w:val="00797DEF"/>
    <w:rsid w:val="007A010A"/>
    <w:rsid w:val="007A01F9"/>
    <w:rsid w:val="007A098F"/>
    <w:rsid w:val="007A0B67"/>
    <w:rsid w:val="007A0C58"/>
    <w:rsid w:val="007A1166"/>
    <w:rsid w:val="007A1632"/>
    <w:rsid w:val="007A2ADF"/>
    <w:rsid w:val="007A3772"/>
    <w:rsid w:val="007A3DBD"/>
    <w:rsid w:val="007A40D5"/>
    <w:rsid w:val="007A5423"/>
    <w:rsid w:val="007A5841"/>
    <w:rsid w:val="007A5D06"/>
    <w:rsid w:val="007A5E53"/>
    <w:rsid w:val="007A6A3D"/>
    <w:rsid w:val="007A6A66"/>
    <w:rsid w:val="007A6A67"/>
    <w:rsid w:val="007A7479"/>
    <w:rsid w:val="007A79AB"/>
    <w:rsid w:val="007A7A6E"/>
    <w:rsid w:val="007B07CC"/>
    <w:rsid w:val="007B123E"/>
    <w:rsid w:val="007B1880"/>
    <w:rsid w:val="007B18AD"/>
    <w:rsid w:val="007B1F02"/>
    <w:rsid w:val="007B3076"/>
    <w:rsid w:val="007B3108"/>
    <w:rsid w:val="007B34C6"/>
    <w:rsid w:val="007B391A"/>
    <w:rsid w:val="007B4D3D"/>
    <w:rsid w:val="007B5A67"/>
    <w:rsid w:val="007B6470"/>
    <w:rsid w:val="007B6F2A"/>
    <w:rsid w:val="007B70BC"/>
    <w:rsid w:val="007B72CC"/>
    <w:rsid w:val="007B73CD"/>
    <w:rsid w:val="007B7B23"/>
    <w:rsid w:val="007B7D5A"/>
    <w:rsid w:val="007C00FE"/>
    <w:rsid w:val="007C0338"/>
    <w:rsid w:val="007C05F4"/>
    <w:rsid w:val="007C063F"/>
    <w:rsid w:val="007C06F6"/>
    <w:rsid w:val="007C08CC"/>
    <w:rsid w:val="007C1251"/>
    <w:rsid w:val="007C1F0D"/>
    <w:rsid w:val="007C1F12"/>
    <w:rsid w:val="007C2B6C"/>
    <w:rsid w:val="007C2DAD"/>
    <w:rsid w:val="007C34C6"/>
    <w:rsid w:val="007C3C70"/>
    <w:rsid w:val="007C453D"/>
    <w:rsid w:val="007C4B54"/>
    <w:rsid w:val="007C50DA"/>
    <w:rsid w:val="007C5338"/>
    <w:rsid w:val="007C55FC"/>
    <w:rsid w:val="007C5816"/>
    <w:rsid w:val="007C58CA"/>
    <w:rsid w:val="007C5BE9"/>
    <w:rsid w:val="007C6CAE"/>
    <w:rsid w:val="007C7327"/>
    <w:rsid w:val="007C7AB6"/>
    <w:rsid w:val="007D0163"/>
    <w:rsid w:val="007D03A3"/>
    <w:rsid w:val="007D0759"/>
    <w:rsid w:val="007D0CD4"/>
    <w:rsid w:val="007D0FBE"/>
    <w:rsid w:val="007D15FB"/>
    <w:rsid w:val="007D19EB"/>
    <w:rsid w:val="007D1E73"/>
    <w:rsid w:val="007D25B6"/>
    <w:rsid w:val="007D2774"/>
    <w:rsid w:val="007D2D88"/>
    <w:rsid w:val="007D3938"/>
    <w:rsid w:val="007D3E0C"/>
    <w:rsid w:val="007D41F3"/>
    <w:rsid w:val="007D50BF"/>
    <w:rsid w:val="007D59F4"/>
    <w:rsid w:val="007D633F"/>
    <w:rsid w:val="007D643F"/>
    <w:rsid w:val="007D656A"/>
    <w:rsid w:val="007D6A2A"/>
    <w:rsid w:val="007D6C35"/>
    <w:rsid w:val="007D72E9"/>
    <w:rsid w:val="007D7608"/>
    <w:rsid w:val="007D7756"/>
    <w:rsid w:val="007E0996"/>
    <w:rsid w:val="007E0A35"/>
    <w:rsid w:val="007E0C98"/>
    <w:rsid w:val="007E11CD"/>
    <w:rsid w:val="007E2270"/>
    <w:rsid w:val="007E2371"/>
    <w:rsid w:val="007E2916"/>
    <w:rsid w:val="007E2A9C"/>
    <w:rsid w:val="007E3B59"/>
    <w:rsid w:val="007E3C23"/>
    <w:rsid w:val="007E3F4A"/>
    <w:rsid w:val="007E4F3D"/>
    <w:rsid w:val="007E4F93"/>
    <w:rsid w:val="007E5AFC"/>
    <w:rsid w:val="007E5D2F"/>
    <w:rsid w:val="007E6C58"/>
    <w:rsid w:val="007E6D5C"/>
    <w:rsid w:val="007E792B"/>
    <w:rsid w:val="007F08C5"/>
    <w:rsid w:val="007F0E92"/>
    <w:rsid w:val="007F0F68"/>
    <w:rsid w:val="007F111F"/>
    <w:rsid w:val="007F1603"/>
    <w:rsid w:val="007F1DFD"/>
    <w:rsid w:val="007F203F"/>
    <w:rsid w:val="007F3532"/>
    <w:rsid w:val="007F375E"/>
    <w:rsid w:val="007F3A81"/>
    <w:rsid w:val="007F400D"/>
    <w:rsid w:val="007F41DE"/>
    <w:rsid w:val="007F49DB"/>
    <w:rsid w:val="007F5C3A"/>
    <w:rsid w:val="007F5F87"/>
    <w:rsid w:val="007F7667"/>
    <w:rsid w:val="007F7B64"/>
    <w:rsid w:val="007F7C3B"/>
    <w:rsid w:val="00800468"/>
    <w:rsid w:val="00800BA0"/>
    <w:rsid w:val="008017AF"/>
    <w:rsid w:val="00801B26"/>
    <w:rsid w:val="0080213C"/>
    <w:rsid w:val="008024A6"/>
    <w:rsid w:val="00802D6A"/>
    <w:rsid w:val="00802F7F"/>
    <w:rsid w:val="00803173"/>
    <w:rsid w:val="00803243"/>
    <w:rsid w:val="00803591"/>
    <w:rsid w:val="00803931"/>
    <w:rsid w:val="00803FFD"/>
    <w:rsid w:val="0080403C"/>
    <w:rsid w:val="00804178"/>
    <w:rsid w:val="00804393"/>
    <w:rsid w:val="00804C2B"/>
    <w:rsid w:val="00804E8B"/>
    <w:rsid w:val="00804F8B"/>
    <w:rsid w:val="008052E2"/>
    <w:rsid w:val="008055A4"/>
    <w:rsid w:val="00805E9B"/>
    <w:rsid w:val="008060FB"/>
    <w:rsid w:val="00806327"/>
    <w:rsid w:val="0080694D"/>
    <w:rsid w:val="00807FDC"/>
    <w:rsid w:val="008102EB"/>
    <w:rsid w:val="0081058F"/>
    <w:rsid w:val="008106AA"/>
    <w:rsid w:val="00810933"/>
    <w:rsid w:val="00810A10"/>
    <w:rsid w:val="00810AE1"/>
    <w:rsid w:val="0081141E"/>
    <w:rsid w:val="00811552"/>
    <w:rsid w:val="00811CA1"/>
    <w:rsid w:val="008124C0"/>
    <w:rsid w:val="00812DDB"/>
    <w:rsid w:val="00813975"/>
    <w:rsid w:val="00813984"/>
    <w:rsid w:val="00813E4A"/>
    <w:rsid w:val="008152AB"/>
    <w:rsid w:val="0081541A"/>
    <w:rsid w:val="00815607"/>
    <w:rsid w:val="008159E0"/>
    <w:rsid w:val="00816766"/>
    <w:rsid w:val="00816B9F"/>
    <w:rsid w:val="00817464"/>
    <w:rsid w:val="00817AE9"/>
    <w:rsid w:val="00820303"/>
    <w:rsid w:val="0082096B"/>
    <w:rsid w:val="00820AF4"/>
    <w:rsid w:val="00820B1F"/>
    <w:rsid w:val="00820BBA"/>
    <w:rsid w:val="00821133"/>
    <w:rsid w:val="00821463"/>
    <w:rsid w:val="00821506"/>
    <w:rsid w:val="008218B4"/>
    <w:rsid w:val="00821B10"/>
    <w:rsid w:val="008225B4"/>
    <w:rsid w:val="00822713"/>
    <w:rsid w:val="0082342A"/>
    <w:rsid w:val="00823EC1"/>
    <w:rsid w:val="00823F58"/>
    <w:rsid w:val="00823FE7"/>
    <w:rsid w:val="0082449D"/>
    <w:rsid w:val="0082495F"/>
    <w:rsid w:val="00825BD1"/>
    <w:rsid w:val="00826566"/>
    <w:rsid w:val="00826DC1"/>
    <w:rsid w:val="00827028"/>
    <w:rsid w:val="00827059"/>
    <w:rsid w:val="0082710B"/>
    <w:rsid w:val="0082743F"/>
    <w:rsid w:val="008274A6"/>
    <w:rsid w:val="0083033F"/>
    <w:rsid w:val="00830CFF"/>
    <w:rsid w:val="00831B11"/>
    <w:rsid w:val="00831B5F"/>
    <w:rsid w:val="00831E88"/>
    <w:rsid w:val="00831F43"/>
    <w:rsid w:val="0083233D"/>
    <w:rsid w:val="00833F17"/>
    <w:rsid w:val="0083436E"/>
    <w:rsid w:val="008343C2"/>
    <w:rsid w:val="00834650"/>
    <w:rsid w:val="008347FA"/>
    <w:rsid w:val="008366E7"/>
    <w:rsid w:val="00836C5F"/>
    <w:rsid w:val="0083744C"/>
    <w:rsid w:val="008374DC"/>
    <w:rsid w:val="00837E72"/>
    <w:rsid w:val="0084091A"/>
    <w:rsid w:val="00843294"/>
    <w:rsid w:val="008437E1"/>
    <w:rsid w:val="00843F22"/>
    <w:rsid w:val="0084402C"/>
    <w:rsid w:val="0084473E"/>
    <w:rsid w:val="008448B9"/>
    <w:rsid w:val="0084537E"/>
    <w:rsid w:val="008454AF"/>
    <w:rsid w:val="008458CD"/>
    <w:rsid w:val="0084599B"/>
    <w:rsid w:val="00845DA4"/>
    <w:rsid w:val="00846B13"/>
    <w:rsid w:val="00846E4F"/>
    <w:rsid w:val="00847B08"/>
    <w:rsid w:val="00847B1A"/>
    <w:rsid w:val="00847ECF"/>
    <w:rsid w:val="00847F39"/>
    <w:rsid w:val="00850668"/>
    <w:rsid w:val="008518BE"/>
    <w:rsid w:val="0085244C"/>
    <w:rsid w:val="0085252D"/>
    <w:rsid w:val="008538B6"/>
    <w:rsid w:val="00853A1D"/>
    <w:rsid w:val="00853EF6"/>
    <w:rsid w:val="00854084"/>
    <w:rsid w:val="00854B2A"/>
    <w:rsid w:val="008550C1"/>
    <w:rsid w:val="008551E4"/>
    <w:rsid w:val="00856CA0"/>
    <w:rsid w:val="00856D5E"/>
    <w:rsid w:val="00857357"/>
    <w:rsid w:val="00857FDB"/>
    <w:rsid w:val="00857FFB"/>
    <w:rsid w:val="008607AF"/>
    <w:rsid w:val="00860D81"/>
    <w:rsid w:val="00861C90"/>
    <w:rsid w:val="00861CED"/>
    <w:rsid w:val="00863A28"/>
    <w:rsid w:val="0086473B"/>
    <w:rsid w:val="008650B7"/>
    <w:rsid w:val="00865994"/>
    <w:rsid w:val="00865A44"/>
    <w:rsid w:val="0086758D"/>
    <w:rsid w:val="00867BCE"/>
    <w:rsid w:val="00867E78"/>
    <w:rsid w:val="00867F26"/>
    <w:rsid w:val="0087025A"/>
    <w:rsid w:val="00870592"/>
    <w:rsid w:val="00870819"/>
    <w:rsid w:val="0087083A"/>
    <w:rsid w:val="00870B67"/>
    <w:rsid w:val="00870B72"/>
    <w:rsid w:val="00870C2A"/>
    <w:rsid w:val="00870F71"/>
    <w:rsid w:val="008713C6"/>
    <w:rsid w:val="00872EE3"/>
    <w:rsid w:val="00873615"/>
    <w:rsid w:val="0087361F"/>
    <w:rsid w:val="008737A8"/>
    <w:rsid w:val="00873F2A"/>
    <w:rsid w:val="008749B1"/>
    <w:rsid w:val="0087594D"/>
    <w:rsid w:val="00875D14"/>
    <w:rsid w:val="00876D74"/>
    <w:rsid w:val="00876E04"/>
    <w:rsid w:val="008803A0"/>
    <w:rsid w:val="00880431"/>
    <w:rsid w:val="0088075D"/>
    <w:rsid w:val="00880874"/>
    <w:rsid w:val="008808DD"/>
    <w:rsid w:val="008809A1"/>
    <w:rsid w:val="00880A12"/>
    <w:rsid w:val="00880E52"/>
    <w:rsid w:val="00881447"/>
    <w:rsid w:val="00881976"/>
    <w:rsid w:val="008819EC"/>
    <w:rsid w:val="00882A89"/>
    <w:rsid w:val="0088374C"/>
    <w:rsid w:val="00883D5C"/>
    <w:rsid w:val="00884522"/>
    <w:rsid w:val="008849D1"/>
    <w:rsid w:val="00885C36"/>
    <w:rsid w:val="00886224"/>
    <w:rsid w:val="00886274"/>
    <w:rsid w:val="00886AFD"/>
    <w:rsid w:val="00886C3B"/>
    <w:rsid w:val="008870D8"/>
    <w:rsid w:val="008871A3"/>
    <w:rsid w:val="00887237"/>
    <w:rsid w:val="00887886"/>
    <w:rsid w:val="00887E66"/>
    <w:rsid w:val="008906A6"/>
    <w:rsid w:val="00890823"/>
    <w:rsid w:val="00890DF3"/>
    <w:rsid w:val="0089130E"/>
    <w:rsid w:val="00891650"/>
    <w:rsid w:val="008921C2"/>
    <w:rsid w:val="0089381A"/>
    <w:rsid w:val="00893B9F"/>
    <w:rsid w:val="00894331"/>
    <w:rsid w:val="00895016"/>
    <w:rsid w:val="008951BF"/>
    <w:rsid w:val="008951E3"/>
    <w:rsid w:val="00895732"/>
    <w:rsid w:val="00895B5E"/>
    <w:rsid w:val="008961D0"/>
    <w:rsid w:val="008977A2"/>
    <w:rsid w:val="00897AF2"/>
    <w:rsid w:val="00897E0D"/>
    <w:rsid w:val="008A0046"/>
    <w:rsid w:val="008A049B"/>
    <w:rsid w:val="008A11F6"/>
    <w:rsid w:val="008A15BB"/>
    <w:rsid w:val="008A190C"/>
    <w:rsid w:val="008A350A"/>
    <w:rsid w:val="008A3534"/>
    <w:rsid w:val="008A361C"/>
    <w:rsid w:val="008A375F"/>
    <w:rsid w:val="008A3CB3"/>
    <w:rsid w:val="008A4395"/>
    <w:rsid w:val="008A4923"/>
    <w:rsid w:val="008A4AF7"/>
    <w:rsid w:val="008A4B09"/>
    <w:rsid w:val="008A4CA4"/>
    <w:rsid w:val="008A4D9F"/>
    <w:rsid w:val="008A4EC0"/>
    <w:rsid w:val="008A599B"/>
    <w:rsid w:val="008A5C59"/>
    <w:rsid w:val="008A6746"/>
    <w:rsid w:val="008A67E2"/>
    <w:rsid w:val="008A6D11"/>
    <w:rsid w:val="008A7833"/>
    <w:rsid w:val="008A78A4"/>
    <w:rsid w:val="008A7BC7"/>
    <w:rsid w:val="008A7F19"/>
    <w:rsid w:val="008B0BD6"/>
    <w:rsid w:val="008B0F9A"/>
    <w:rsid w:val="008B1FDD"/>
    <w:rsid w:val="008B2406"/>
    <w:rsid w:val="008B24D1"/>
    <w:rsid w:val="008B294A"/>
    <w:rsid w:val="008B3DF8"/>
    <w:rsid w:val="008B4188"/>
    <w:rsid w:val="008B41A3"/>
    <w:rsid w:val="008B4545"/>
    <w:rsid w:val="008B4F6E"/>
    <w:rsid w:val="008B5107"/>
    <w:rsid w:val="008B611A"/>
    <w:rsid w:val="008B65E7"/>
    <w:rsid w:val="008B69ED"/>
    <w:rsid w:val="008B6A5C"/>
    <w:rsid w:val="008B785F"/>
    <w:rsid w:val="008B7FC0"/>
    <w:rsid w:val="008C04E8"/>
    <w:rsid w:val="008C06D7"/>
    <w:rsid w:val="008C0E65"/>
    <w:rsid w:val="008C1047"/>
    <w:rsid w:val="008C1800"/>
    <w:rsid w:val="008C23CA"/>
    <w:rsid w:val="008C2494"/>
    <w:rsid w:val="008C29EC"/>
    <w:rsid w:val="008C2A66"/>
    <w:rsid w:val="008C2B58"/>
    <w:rsid w:val="008C2FD4"/>
    <w:rsid w:val="008C32A8"/>
    <w:rsid w:val="008C4366"/>
    <w:rsid w:val="008C460F"/>
    <w:rsid w:val="008C6AE2"/>
    <w:rsid w:val="008C6FD7"/>
    <w:rsid w:val="008C7057"/>
    <w:rsid w:val="008C718F"/>
    <w:rsid w:val="008C7364"/>
    <w:rsid w:val="008C74A9"/>
    <w:rsid w:val="008C7716"/>
    <w:rsid w:val="008D02B3"/>
    <w:rsid w:val="008D0301"/>
    <w:rsid w:val="008D09D9"/>
    <w:rsid w:val="008D0ABD"/>
    <w:rsid w:val="008D0BA6"/>
    <w:rsid w:val="008D1DD1"/>
    <w:rsid w:val="008D1E2E"/>
    <w:rsid w:val="008D2046"/>
    <w:rsid w:val="008D2251"/>
    <w:rsid w:val="008D2AEB"/>
    <w:rsid w:val="008D3359"/>
    <w:rsid w:val="008D43D7"/>
    <w:rsid w:val="008D4AF0"/>
    <w:rsid w:val="008D4B06"/>
    <w:rsid w:val="008D5211"/>
    <w:rsid w:val="008D52F1"/>
    <w:rsid w:val="008D5494"/>
    <w:rsid w:val="008D594A"/>
    <w:rsid w:val="008D5A80"/>
    <w:rsid w:val="008D6828"/>
    <w:rsid w:val="008D6AAE"/>
    <w:rsid w:val="008D6B3C"/>
    <w:rsid w:val="008D6B7F"/>
    <w:rsid w:val="008D6CC3"/>
    <w:rsid w:val="008D6E6B"/>
    <w:rsid w:val="008D75E9"/>
    <w:rsid w:val="008E0615"/>
    <w:rsid w:val="008E0924"/>
    <w:rsid w:val="008E0FE3"/>
    <w:rsid w:val="008E20FE"/>
    <w:rsid w:val="008E2CB2"/>
    <w:rsid w:val="008E3057"/>
    <w:rsid w:val="008E3336"/>
    <w:rsid w:val="008E6364"/>
    <w:rsid w:val="008E6C65"/>
    <w:rsid w:val="008E6D9A"/>
    <w:rsid w:val="008E6F28"/>
    <w:rsid w:val="008E7B85"/>
    <w:rsid w:val="008F0275"/>
    <w:rsid w:val="008F04E2"/>
    <w:rsid w:val="008F0918"/>
    <w:rsid w:val="008F0DF0"/>
    <w:rsid w:val="008F0F2E"/>
    <w:rsid w:val="008F0F5F"/>
    <w:rsid w:val="008F1345"/>
    <w:rsid w:val="008F148D"/>
    <w:rsid w:val="008F2163"/>
    <w:rsid w:val="008F26D5"/>
    <w:rsid w:val="008F2ADA"/>
    <w:rsid w:val="008F3205"/>
    <w:rsid w:val="008F36E7"/>
    <w:rsid w:val="008F3CF6"/>
    <w:rsid w:val="008F4016"/>
    <w:rsid w:val="008F4CD5"/>
    <w:rsid w:val="008F4F0E"/>
    <w:rsid w:val="008F5CDF"/>
    <w:rsid w:val="008F681F"/>
    <w:rsid w:val="008F7875"/>
    <w:rsid w:val="009000E0"/>
    <w:rsid w:val="00900C0C"/>
    <w:rsid w:val="00900CE6"/>
    <w:rsid w:val="009013C8"/>
    <w:rsid w:val="00901511"/>
    <w:rsid w:val="0090152F"/>
    <w:rsid w:val="0090254F"/>
    <w:rsid w:val="00902B54"/>
    <w:rsid w:val="00903E43"/>
    <w:rsid w:val="0090400A"/>
    <w:rsid w:val="009050EE"/>
    <w:rsid w:val="009052A6"/>
    <w:rsid w:val="009053C2"/>
    <w:rsid w:val="00905995"/>
    <w:rsid w:val="00905E7E"/>
    <w:rsid w:val="00905F35"/>
    <w:rsid w:val="00906311"/>
    <w:rsid w:val="00906639"/>
    <w:rsid w:val="009073AB"/>
    <w:rsid w:val="00910850"/>
    <w:rsid w:val="0091094D"/>
    <w:rsid w:val="00910FE4"/>
    <w:rsid w:val="009110DC"/>
    <w:rsid w:val="009112DC"/>
    <w:rsid w:val="00911D66"/>
    <w:rsid w:val="009120F7"/>
    <w:rsid w:val="00912858"/>
    <w:rsid w:val="00912913"/>
    <w:rsid w:val="00912AA5"/>
    <w:rsid w:val="00912E6E"/>
    <w:rsid w:val="00912F08"/>
    <w:rsid w:val="00913040"/>
    <w:rsid w:val="0091308A"/>
    <w:rsid w:val="00913202"/>
    <w:rsid w:val="0091321E"/>
    <w:rsid w:val="009132EA"/>
    <w:rsid w:val="00913A22"/>
    <w:rsid w:val="00914541"/>
    <w:rsid w:val="00914595"/>
    <w:rsid w:val="00914AF1"/>
    <w:rsid w:val="009150FB"/>
    <w:rsid w:val="00915197"/>
    <w:rsid w:val="0091523B"/>
    <w:rsid w:val="00915326"/>
    <w:rsid w:val="009154A3"/>
    <w:rsid w:val="00915CE2"/>
    <w:rsid w:val="00915E86"/>
    <w:rsid w:val="009161F8"/>
    <w:rsid w:val="009162C3"/>
    <w:rsid w:val="009164BE"/>
    <w:rsid w:val="00917892"/>
    <w:rsid w:val="00917C93"/>
    <w:rsid w:val="0092037F"/>
    <w:rsid w:val="0092040A"/>
    <w:rsid w:val="00920462"/>
    <w:rsid w:val="00921D00"/>
    <w:rsid w:val="00922B5C"/>
    <w:rsid w:val="00923AC3"/>
    <w:rsid w:val="00924C05"/>
    <w:rsid w:val="00924E5F"/>
    <w:rsid w:val="009253B3"/>
    <w:rsid w:val="0092588E"/>
    <w:rsid w:val="009262A2"/>
    <w:rsid w:val="00926A4B"/>
    <w:rsid w:val="0092726A"/>
    <w:rsid w:val="009276C9"/>
    <w:rsid w:val="009276DB"/>
    <w:rsid w:val="009303F6"/>
    <w:rsid w:val="00930F35"/>
    <w:rsid w:val="00931535"/>
    <w:rsid w:val="009316C1"/>
    <w:rsid w:val="009320F0"/>
    <w:rsid w:val="009325A6"/>
    <w:rsid w:val="00932768"/>
    <w:rsid w:val="00932AAA"/>
    <w:rsid w:val="009339FC"/>
    <w:rsid w:val="00933EFC"/>
    <w:rsid w:val="00934654"/>
    <w:rsid w:val="00934A21"/>
    <w:rsid w:val="00934ACC"/>
    <w:rsid w:val="00934CE7"/>
    <w:rsid w:val="009350CA"/>
    <w:rsid w:val="0093543C"/>
    <w:rsid w:val="009355E4"/>
    <w:rsid w:val="009356D9"/>
    <w:rsid w:val="00935B25"/>
    <w:rsid w:val="00936337"/>
    <w:rsid w:val="0093639A"/>
    <w:rsid w:val="009369B0"/>
    <w:rsid w:val="00936A30"/>
    <w:rsid w:val="009370EA"/>
    <w:rsid w:val="00937104"/>
    <w:rsid w:val="0093713F"/>
    <w:rsid w:val="00940C31"/>
    <w:rsid w:val="009411AE"/>
    <w:rsid w:val="00941635"/>
    <w:rsid w:val="00941726"/>
    <w:rsid w:val="00941763"/>
    <w:rsid w:val="00941D96"/>
    <w:rsid w:val="0094264B"/>
    <w:rsid w:val="009427BB"/>
    <w:rsid w:val="00942933"/>
    <w:rsid w:val="00942B45"/>
    <w:rsid w:val="00942C88"/>
    <w:rsid w:val="00942E5B"/>
    <w:rsid w:val="00943189"/>
    <w:rsid w:val="00943464"/>
    <w:rsid w:val="0094376A"/>
    <w:rsid w:val="00943C14"/>
    <w:rsid w:val="00943D31"/>
    <w:rsid w:val="009447F1"/>
    <w:rsid w:val="0094499C"/>
    <w:rsid w:val="00946020"/>
    <w:rsid w:val="0094653E"/>
    <w:rsid w:val="00946DB3"/>
    <w:rsid w:val="00946F49"/>
    <w:rsid w:val="00947492"/>
    <w:rsid w:val="0094766F"/>
    <w:rsid w:val="009479ED"/>
    <w:rsid w:val="00950493"/>
    <w:rsid w:val="009505DB"/>
    <w:rsid w:val="009506A2"/>
    <w:rsid w:val="00950E02"/>
    <w:rsid w:val="00950F83"/>
    <w:rsid w:val="00951E3B"/>
    <w:rsid w:val="0095234C"/>
    <w:rsid w:val="00952833"/>
    <w:rsid w:val="00952CD3"/>
    <w:rsid w:val="00952F35"/>
    <w:rsid w:val="00952F83"/>
    <w:rsid w:val="0095332B"/>
    <w:rsid w:val="00953717"/>
    <w:rsid w:val="009538E5"/>
    <w:rsid w:val="00953AEE"/>
    <w:rsid w:val="00953C30"/>
    <w:rsid w:val="00953CD5"/>
    <w:rsid w:val="00953CDE"/>
    <w:rsid w:val="00954211"/>
    <w:rsid w:val="00954244"/>
    <w:rsid w:val="009542FE"/>
    <w:rsid w:val="0095501A"/>
    <w:rsid w:val="009551B7"/>
    <w:rsid w:val="00955323"/>
    <w:rsid w:val="0095567F"/>
    <w:rsid w:val="00955DB5"/>
    <w:rsid w:val="0095615E"/>
    <w:rsid w:val="00956370"/>
    <w:rsid w:val="0095689E"/>
    <w:rsid w:val="00956969"/>
    <w:rsid w:val="009578D1"/>
    <w:rsid w:val="0095799E"/>
    <w:rsid w:val="00957DCE"/>
    <w:rsid w:val="009605B7"/>
    <w:rsid w:val="00960867"/>
    <w:rsid w:val="00960998"/>
    <w:rsid w:val="0096152E"/>
    <w:rsid w:val="00961DC4"/>
    <w:rsid w:val="0096220F"/>
    <w:rsid w:val="0096288B"/>
    <w:rsid w:val="009628FF"/>
    <w:rsid w:val="00962A44"/>
    <w:rsid w:val="00963C7E"/>
    <w:rsid w:val="00964456"/>
    <w:rsid w:val="0096464D"/>
    <w:rsid w:val="0096468E"/>
    <w:rsid w:val="00965155"/>
    <w:rsid w:val="009658CF"/>
    <w:rsid w:val="009667D3"/>
    <w:rsid w:val="00966845"/>
    <w:rsid w:val="00966B30"/>
    <w:rsid w:val="00966E91"/>
    <w:rsid w:val="0096724A"/>
    <w:rsid w:val="0096728A"/>
    <w:rsid w:val="00967537"/>
    <w:rsid w:val="009675EF"/>
    <w:rsid w:val="00967A53"/>
    <w:rsid w:val="00967B93"/>
    <w:rsid w:val="00970045"/>
    <w:rsid w:val="0097006A"/>
    <w:rsid w:val="00970876"/>
    <w:rsid w:val="00970E35"/>
    <w:rsid w:val="00970E98"/>
    <w:rsid w:val="009714E3"/>
    <w:rsid w:val="009726BA"/>
    <w:rsid w:val="00972FE6"/>
    <w:rsid w:val="009733EE"/>
    <w:rsid w:val="0097350A"/>
    <w:rsid w:val="00973F39"/>
    <w:rsid w:val="00974060"/>
    <w:rsid w:val="00974996"/>
    <w:rsid w:val="009752DE"/>
    <w:rsid w:val="0097558B"/>
    <w:rsid w:val="0097757A"/>
    <w:rsid w:val="0097796E"/>
    <w:rsid w:val="00981156"/>
    <w:rsid w:val="00981703"/>
    <w:rsid w:val="00981A32"/>
    <w:rsid w:val="00981FCE"/>
    <w:rsid w:val="00981FF9"/>
    <w:rsid w:val="00982069"/>
    <w:rsid w:val="009822BF"/>
    <w:rsid w:val="00982BCB"/>
    <w:rsid w:val="00982F51"/>
    <w:rsid w:val="009836C3"/>
    <w:rsid w:val="00984295"/>
    <w:rsid w:val="00984AE7"/>
    <w:rsid w:val="00984D82"/>
    <w:rsid w:val="0098559F"/>
    <w:rsid w:val="00985AE1"/>
    <w:rsid w:val="0098600F"/>
    <w:rsid w:val="00986047"/>
    <w:rsid w:val="009862F7"/>
    <w:rsid w:val="00986307"/>
    <w:rsid w:val="009867D9"/>
    <w:rsid w:val="00986921"/>
    <w:rsid w:val="00986DFF"/>
    <w:rsid w:val="0098764D"/>
    <w:rsid w:val="00987B4F"/>
    <w:rsid w:val="00987C83"/>
    <w:rsid w:val="00990307"/>
    <w:rsid w:val="009906E5"/>
    <w:rsid w:val="00990895"/>
    <w:rsid w:val="00990921"/>
    <w:rsid w:val="00990AFE"/>
    <w:rsid w:val="00991832"/>
    <w:rsid w:val="00992334"/>
    <w:rsid w:val="00992483"/>
    <w:rsid w:val="009924F6"/>
    <w:rsid w:val="0099302C"/>
    <w:rsid w:val="009934D3"/>
    <w:rsid w:val="00993E38"/>
    <w:rsid w:val="009944FF"/>
    <w:rsid w:val="00994EA2"/>
    <w:rsid w:val="00995A16"/>
    <w:rsid w:val="009965CF"/>
    <w:rsid w:val="00996738"/>
    <w:rsid w:val="00997553"/>
    <w:rsid w:val="0099758B"/>
    <w:rsid w:val="0099777E"/>
    <w:rsid w:val="0099782A"/>
    <w:rsid w:val="00997A80"/>
    <w:rsid w:val="009A0143"/>
    <w:rsid w:val="009A15F4"/>
    <w:rsid w:val="009A1E07"/>
    <w:rsid w:val="009A25F9"/>
    <w:rsid w:val="009A2BB9"/>
    <w:rsid w:val="009A2E60"/>
    <w:rsid w:val="009A3350"/>
    <w:rsid w:val="009A3490"/>
    <w:rsid w:val="009A375F"/>
    <w:rsid w:val="009A4836"/>
    <w:rsid w:val="009A4AF1"/>
    <w:rsid w:val="009A4DFD"/>
    <w:rsid w:val="009A6E66"/>
    <w:rsid w:val="009A7103"/>
    <w:rsid w:val="009A7161"/>
    <w:rsid w:val="009A750E"/>
    <w:rsid w:val="009A78FF"/>
    <w:rsid w:val="009A7A06"/>
    <w:rsid w:val="009A7ADD"/>
    <w:rsid w:val="009B0256"/>
    <w:rsid w:val="009B091C"/>
    <w:rsid w:val="009B0A95"/>
    <w:rsid w:val="009B0B40"/>
    <w:rsid w:val="009B0C87"/>
    <w:rsid w:val="009B2D11"/>
    <w:rsid w:val="009B3904"/>
    <w:rsid w:val="009B4423"/>
    <w:rsid w:val="009B4A95"/>
    <w:rsid w:val="009B4E71"/>
    <w:rsid w:val="009B5042"/>
    <w:rsid w:val="009B51E9"/>
    <w:rsid w:val="009B564F"/>
    <w:rsid w:val="009B5F60"/>
    <w:rsid w:val="009B600B"/>
    <w:rsid w:val="009B6028"/>
    <w:rsid w:val="009B66FE"/>
    <w:rsid w:val="009B67F4"/>
    <w:rsid w:val="009B6802"/>
    <w:rsid w:val="009B725E"/>
    <w:rsid w:val="009B74F2"/>
    <w:rsid w:val="009B7DBA"/>
    <w:rsid w:val="009C06E4"/>
    <w:rsid w:val="009C0B52"/>
    <w:rsid w:val="009C0BFF"/>
    <w:rsid w:val="009C1C34"/>
    <w:rsid w:val="009C1DFE"/>
    <w:rsid w:val="009C1F4E"/>
    <w:rsid w:val="009C236E"/>
    <w:rsid w:val="009C2B73"/>
    <w:rsid w:val="009C2E99"/>
    <w:rsid w:val="009C3206"/>
    <w:rsid w:val="009C320E"/>
    <w:rsid w:val="009C3917"/>
    <w:rsid w:val="009C3EA1"/>
    <w:rsid w:val="009C4B7D"/>
    <w:rsid w:val="009C505E"/>
    <w:rsid w:val="009C6123"/>
    <w:rsid w:val="009C69B1"/>
    <w:rsid w:val="009C6B1D"/>
    <w:rsid w:val="009C6BD9"/>
    <w:rsid w:val="009C73B2"/>
    <w:rsid w:val="009C7D05"/>
    <w:rsid w:val="009C7F10"/>
    <w:rsid w:val="009D027C"/>
    <w:rsid w:val="009D128A"/>
    <w:rsid w:val="009D1918"/>
    <w:rsid w:val="009D248F"/>
    <w:rsid w:val="009D2870"/>
    <w:rsid w:val="009D32E4"/>
    <w:rsid w:val="009D390B"/>
    <w:rsid w:val="009D4130"/>
    <w:rsid w:val="009D42E2"/>
    <w:rsid w:val="009D4513"/>
    <w:rsid w:val="009D548C"/>
    <w:rsid w:val="009D5581"/>
    <w:rsid w:val="009D6879"/>
    <w:rsid w:val="009D6CC3"/>
    <w:rsid w:val="009D6E4F"/>
    <w:rsid w:val="009D793E"/>
    <w:rsid w:val="009E0338"/>
    <w:rsid w:val="009E06A1"/>
    <w:rsid w:val="009E0EBA"/>
    <w:rsid w:val="009E0F94"/>
    <w:rsid w:val="009E1726"/>
    <w:rsid w:val="009E1831"/>
    <w:rsid w:val="009E189C"/>
    <w:rsid w:val="009E21A3"/>
    <w:rsid w:val="009E23DB"/>
    <w:rsid w:val="009E2C66"/>
    <w:rsid w:val="009E3D63"/>
    <w:rsid w:val="009E4C3B"/>
    <w:rsid w:val="009E4F3A"/>
    <w:rsid w:val="009E4FC3"/>
    <w:rsid w:val="009E5032"/>
    <w:rsid w:val="009E5A7A"/>
    <w:rsid w:val="009E5D08"/>
    <w:rsid w:val="009E678D"/>
    <w:rsid w:val="009E69A3"/>
    <w:rsid w:val="009E7542"/>
    <w:rsid w:val="009E7849"/>
    <w:rsid w:val="009F0305"/>
    <w:rsid w:val="009F0817"/>
    <w:rsid w:val="009F0E16"/>
    <w:rsid w:val="009F11DB"/>
    <w:rsid w:val="009F200E"/>
    <w:rsid w:val="009F2D80"/>
    <w:rsid w:val="009F3104"/>
    <w:rsid w:val="009F38A6"/>
    <w:rsid w:val="009F3AD0"/>
    <w:rsid w:val="009F57C6"/>
    <w:rsid w:val="009F5EE2"/>
    <w:rsid w:val="009F645E"/>
    <w:rsid w:val="009F6E83"/>
    <w:rsid w:val="009F702D"/>
    <w:rsid w:val="009F76FC"/>
    <w:rsid w:val="009F7764"/>
    <w:rsid w:val="009F78AF"/>
    <w:rsid w:val="00A00004"/>
    <w:rsid w:val="00A002CD"/>
    <w:rsid w:val="00A01B1D"/>
    <w:rsid w:val="00A01D4D"/>
    <w:rsid w:val="00A02AFB"/>
    <w:rsid w:val="00A034F8"/>
    <w:rsid w:val="00A03501"/>
    <w:rsid w:val="00A04E5B"/>
    <w:rsid w:val="00A05658"/>
    <w:rsid w:val="00A06213"/>
    <w:rsid w:val="00A06878"/>
    <w:rsid w:val="00A06BED"/>
    <w:rsid w:val="00A06D68"/>
    <w:rsid w:val="00A0708F"/>
    <w:rsid w:val="00A102E4"/>
    <w:rsid w:val="00A1055A"/>
    <w:rsid w:val="00A1075F"/>
    <w:rsid w:val="00A109F6"/>
    <w:rsid w:val="00A110B8"/>
    <w:rsid w:val="00A117AC"/>
    <w:rsid w:val="00A11B0A"/>
    <w:rsid w:val="00A12F34"/>
    <w:rsid w:val="00A13333"/>
    <w:rsid w:val="00A1370A"/>
    <w:rsid w:val="00A138BD"/>
    <w:rsid w:val="00A141EC"/>
    <w:rsid w:val="00A144DC"/>
    <w:rsid w:val="00A14EA9"/>
    <w:rsid w:val="00A14F0B"/>
    <w:rsid w:val="00A14F5D"/>
    <w:rsid w:val="00A166DD"/>
    <w:rsid w:val="00A167AB"/>
    <w:rsid w:val="00A16C0F"/>
    <w:rsid w:val="00A170E9"/>
    <w:rsid w:val="00A17F58"/>
    <w:rsid w:val="00A208FD"/>
    <w:rsid w:val="00A209B3"/>
    <w:rsid w:val="00A20BD9"/>
    <w:rsid w:val="00A20FC0"/>
    <w:rsid w:val="00A225B7"/>
    <w:rsid w:val="00A22D76"/>
    <w:rsid w:val="00A22D98"/>
    <w:rsid w:val="00A22E8C"/>
    <w:rsid w:val="00A23124"/>
    <w:rsid w:val="00A23688"/>
    <w:rsid w:val="00A23A75"/>
    <w:rsid w:val="00A23F68"/>
    <w:rsid w:val="00A24FFE"/>
    <w:rsid w:val="00A259E0"/>
    <w:rsid w:val="00A26CEF"/>
    <w:rsid w:val="00A27188"/>
    <w:rsid w:val="00A27C93"/>
    <w:rsid w:val="00A3024A"/>
    <w:rsid w:val="00A3123E"/>
    <w:rsid w:val="00A31F12"/>
    <w:rsid w:val="00A3206C"/>
    <w:rsid w:val="00A320BA"/>
    <w:rsid w:val="00A32225"/>
    <w:rsid w:val="00A33811"/>
    <w:rsid w:val="00A35C97"/>
    <w:rsid w:val="00A364E0"/>
    <w:rsid w:val="00A36BF0"/>
    <w:rsid w:val="00A36F62"/>
    <w:rsid w:val="00A37E56"/>
    <w:rsid w:val="00A40469"/>
    <w:rsid w:val="00A4075A"/>
    <w:rsid w:val="00A40F86"/>
    <w:rsid w:val="00A4100C"/>
    <w:rsid w:val="00A41B94"/>
    <w:rsid w:val="00A41D56"/>
    <w:rsid w:val="00A4223A"/>
    <w:rsid w:val="00A42742"/>
    <w:rsid w:val="00A42A57"/>
    <w:rsid w:val="00A42A6E"/>
    <w:rsid w:val="00A42C30"/>
    <w:rsid w:val="00A431DB"/>
    <w:rsid w:val="00A434C7"/>
    <w:rsid w:val="00A434D2"/>
    <w:rsid w:val="00A4354B"/>
    <w:rsid w:val="00A43C62"/>
    <w:rsid w:val="00A43DA7"/>
    <w:rsid w:val="00A44232"/>
    <w:rsid w:val="00A45258"/>
    <w:rsid w:val="00A4527C"/>
    <w:rsid w:val="00A45933"/>
    <w:rsid w:val="00A459A1"/>
    <w:rsid w:val="00A4664E"/>
    <w:rsid w:val="00A473EC"/>
    <w:rsid w:val="00A47491"/>
    <w:rsid w:val="00A47738"/>
    <w:rsid w:val="00A47EA4"/>
    <w:rsid w:val="00A5051F"/>
    <w:rsid w:val="00A50679"/>
    <w:rsid w:val="00A5094B"/>
    <w:rsid w:val="00A50F73"/>
    <w:rsid w:val="00A51078"/>
    <w:rsid w:val="00A5136E"/>
    <w:rsid w:val="00A515AF"/>
    <w:rsid w:val="00A515D1"/>
    <w:rsid w:val="00A51752"/>
    <w:rsid w:val="00A518AA"/>
    <w:rsid w:val="00A51BB5"/>
    <w:rsid w:val="00A51E82"/>
    <w:rsid w:val="00A5387B"/>
    <w:rsid w:val="00A5405C"/>
    <w:rsid w:val="00A54545"/>
    <w:rsid w:val="00A5458F"/>
    <w:rsid w:val="00A5472C"/>
    <w:rsid w:val="00A54E54"/>
    <w:rsid w:val="00A54F7E"/>
    <w:rsid w:val="00A55147"/>
    <w:rsid w:val="00A55A92"/>
    <w:rsid w:val="00A563FD"/>
    <w:rsid w:val="00A56586"/>
    <w:rsid w:val="00A56FAC"/>
    <w:rsid w:val="00A610BE"/>
    <w:rsid w:val="00A6139B"/>
    <w:rsid w:val="00A615DB"/>
    <w:rsid w:val="00A61C32"/>
    <w:rsid w:val="00A6220F"/>
    <w:rsid w:val="00A6286B"/>
    <w:rsid w:val="00A62B6B"/>
    <w:rsid w:val="00A63229"/>
    <w:rsid w:val="00A63391"/>
    <w:rsid w:val="00A63813"/>
    <w:rsid w:val="00A63C4F"/>
    <w:rsid w:val="00A64639"/>
    <w:rsid w:val="00A6520A"/>
    <w:rsid w:val="00A65244"/>
    <w:rsid w:val="00A65834"/>
    <w:rsid w:val="00A65836"/>
    <w:rsid w:val="00A65AAB"/>
    <w:rsid w:val="00A6650E"/>
    <w:rsid w:val="00A66C25"/>
    <w:rsid w:val="00A67778"/>
    <w:rsid w:val="00A7036D"/>
    <w:rsid w:val="00A70624"/>
    <w:rsid w:val="00A71B20"/>
    <w:rsid w:val="00A71FC0"/>
    <w:rsid w:val="00A722CB"/>
    <w:rsid w:val="00A72A63"/>
    <w:rsid w:val="00A72E01"/>
    <w:rsid w:val="00A72F0B"/>
    <w:rsid w:val="00A7406F"/>
    <w:rsid w:val="00A74709"/>
    <w:rsid w:val="00A74ACC"/>
    <w:rsid w:val="00A750D7"/>
    <w:rsid w:val="00A763A4"/>
    <w:rsid w:val="00A76F4F"/>
    <w:rsid w:val="00A805B5"/>
    <w:rsid w:val="00A80D6A"/>
    <w:rsid w:val="00A80DFE"/>
    <w:rsid w:val="00A80E47"/>
    <w:rsid w:val="00A80E59"/>
    <w:rsid w:val="00A8149D"/>
    <w:rsid w:val="00A81625"/>
    <w:rsid w:val="00A81AB7"/>
    <w:rsid w:val="00A81B58"/>
    <w:rsid w:val="00A829C7"/>
    <w:rsid w:val="00A82C50"/>
    <w:rsid w:val="00A83869"/>
    <w:rsid w:val="00A842C1"/>
    <w:rsid w:val="00A84A84"/>
    <w:rsid w:val="00A84A89"/>
    <w:rsid w:val="00A8521D"/>
    <w:rsid w:val="00A853D6"/>
    <w:rsid w:val="00A854D6"/>
    <w:rsid w:val="00A858B2"/>
    <w:rsid w:val="00A85DA1"/>
    <w:rsid w:val="00A86533"/>
    <w:rsid w:val="00A86D3C"/>
    <w:rsid w:val="00A8712E"/>
    <w:rsid w:val="00A8727A"/>
    <w:rsid w:val="00A8741C"/>
    <w:rsid w:val="00A87EAA"/>
    <w:rsid w:val="00A9017C"/>
    <w:rsid w:val="00A90CD2"/>
    <w:rsid w:val="00A9298D"/>
    <w:rsid w:val="00A9299C"/>
    <w:rsid w:val="00A92A8B"/>
    <w:rsid w:val="00A92B1D"/>
    <w:rsid w:val="00A92BD6"/>
    <w:rsid w:val="00A92BFA"/>
    <w:rsid w:val="00A92D53"/>
    <w:rsid w:val="00A9395E"/>
    <w:rsid w:val="00A94A18"/>
    <w:rsid w:val="00A94D75"/>
    <w:rsid w:val="00A94DCA"/>
    <w:rsid w:val="00A951C5"/>
    <w:rsid w:val="00A954BF"/>
    <w:rsid w:val="00A95560"/>
    <w:rsid w:val="00A955E9"/>
    <w:rsid w:val="00A96487"/>
    <w:rsid w:val="00A967F0"/>
    <w:rsid w:val="00A97419"/>
    <w:rsid w:val="00A97826"/>
    <w:rsid w:val="00A979AF"/>
    <w:rsid w:val="00AA04E4"/>
    <w:rsid w:val="00AA087F"/>
    <w:rsid w:val="00AA143B"/>
    <w:rsid w:val="00AA161E"/>
    <w:rsid w:val="00AA1A13"/>
    <w:rsid w:val="00AA263C"/>
    <w:rsid w:val="00AA2F44"/>
    <w:rsid w:val="00AA3750"/>
    <w:rsid w:val="00AA390A"/>
    <w:rsid w:val="00AA3A69"/>
    <w:rsid w:val="00AA3EEB"/>
    <w:rsid w:val="00AA4020"/>
    <w:rsid w:val="00AA44B1"/>
    <w:rsid w:val="00AA49FC"/>
    <w:rsid w:val="00AA4EF3"/>
    <w:rsid w:val="00AA50E7"/>
    <w:rsid w:val="00AA526B"/>
    <w:rsid w:val="00AA5477"/>
    <w:rsid w:val="00AA558F"/>
    <w:rsid w:val="00AA55F9"/>
    <w:rsid w:val="00AA5E80"/>
    <w:rsid w:val="00AA6795"/>
    <w:rsid w:val="00AA6EB4"/>
    <w:rsid w:val="00AA7E91"/>
    <w:rsid w:val="00AA7F1D"/>
    <w:rsid w:val="00AB0BD2"/>
    <w:rsid w:val="00AB0E12"/>
    <w:rsid w:val="00AB17CF"/>
    <w:rsid w:val="00AB2455"/>
    <w:rsid w:val="00AB2469"/>
    <w:rsid w:val="00AB2618"/>
    <w:rsid w:val="00AB2F39"/>
    <w:rsid w:val="00AB390E"/>
    <w:rsid w:val="00AB43EE"/>
    <w:rsid w:val="00AB46A5"/>
    <w:rsid w:val="00AB4753"/>
    <w:rsid w:val="00AB4C37"/>
    <w:rsid w:val="00AB5349"/>
    <w:rsid w:val="00AB5458"/>
    <w:rsid w:val="00AB589C"/>
    <w:rsid w:val="00AB5A3C"/>
    <w:rsid w:val="00AB5D69"/>
    <w:rsid w:val="00AB5EA7"/>
    <w:rsid w:val="00AB5F46"/>
    <w:rsid w:val="00AB63DC"/>
    <w:rsid w:val="00AB6A6B"/>
    <w:rsid w:val="00AB6C29"/>
    <w:rsid w:val="00AB7370"/>
    <w:rsid w:val="00AB786E"/>
    <w:rsid w:val="00AC0239"/>
    <w:rsid w:val="00AC030A"/>
    <w:rsid w:val="00AC03C8"/>
    <w:rsid w:val="00AC0710"/>
    <w:rsid w:val="00AC0A44"/>
    <w:rsid w:val="00AC0E63"/>
    <w:rsid w:val="00AC1D0D"/>
    <w:rsid w:val="00AC1EAE"/>
    <w:rsid w:val="00AC20E1"/>
    <w:rsid w:val="00AC22D3"/>
    <w:rsid w:val="00AC24C4"/>
    <w:rsid w:val="00AC2DCF"/>
    <w:rsid w:val="00AC342D"/>
    <w:rsid w:val="00AC35CC"/>
    <w:rsid w:val="00AC365A"/>
    <w:rsid w:val="00AC3F6C"/>
    <w:rsid w:val="00AC4052"/>
    <w:rsid w:val="00AC4234"/>
    <w:rsid w:val="00AC538E"/>
    <w:rsid w:val="00AC5837"/>
    <w:rsid w:val="00AC61D2"/>
    <w:rsid w:val="00AC622D"/>
    <w:rsid w:val="00AC6C03"/>
    <w:rsid w:val="00AC6D1E"/>
    <w:rsid w:val="00AC6DC4"/>
    <w:rsid w:val="00AC7566"/>
    <w:rsid w:val="00AD104F"/>
    <w:rsid w:val="00AD1937"/>
    <w:rsid w:val="00AD1B6E"/>
    <w:rsid w:val="00AD1DCD"/>
    <w:rsid w:val="00AD1E57"/>
    <w:rsid w:val="00AD26F2"/>
    <w:rsid w:val="00AD2A72"/>
    <w:rsid w:val="00AD2DAD"/>
    <w:rsid w:val="00AD2E2A"/>
    <w:rsid w:val="00AD2E6E"/>
    <w:rsid w:val="00AD380F"/>
    <w:rsid w:val="00AD3E2C"/>
    <w:rsid w:val="00AD550F"/>
    <w:rsid w:val="00AD55CC"/>
    <w:rsid w:val="00AD6355"/>
    <w:rsid w:val="00AD6EAE"/>
    <w:rsid w:val="00AD6F13"/>
    <w:rsid w:val="00AD7F60"/>
    <w:rsid w:val="00AE0A54"/>
    <w:rsid w:val="00AE23ED"/>
    <w:rsid w:val="00AE2626"/>
    <w:rsid w:val="00AE2BEA"/>
    <w:rsid w:val="00AE2D10"/>
    <w:rsid w:val="00AE34BB"/>
    <w:rsid w:val="00AE3534"/>
    <w:rsid w:val="00AE3991"/>
    <w:rsid w:val="00AE3BE9"/>
    <w:rsid w:val="00AE4723"/>
    <w:rsid w:val="00AE4BF9"/>
    <w:rsid w:val="00AE4C6D"/>
    <w:rsid w:val="00AE4EB2"/>
    <w:rsid w:val="00AE551B"/>
    <w:rsid w:val="00AE56EA"/>
    <w:rsid w:val="00AE5AD1"/>
    <w:rsid w:val="00AE5B5A"/>
    <w:rsid w:val="00AE6424"/>
    <w:rsid w:val="00AE6B20"/>
    <w:rsid w:val="00AE6EA5"/>
    <w:rsid w:val="00AE7050"/>
    <w:rsid w:val="00AE724A"/>
    <w:rsid w:val="00AE742C"/>
    <w:rsid w:val="00AE79CC"/>
    <w:rsid w:val="00AF025F"/>
    <w:rsid w:val="00AF04E0"/>
    <w:rsid w:val="00AF156E"/>
    <w:rsid w:val="00AF15AC"/>
    <w:rsid w:val="00AF15E3"/>
    <w:rsid w:val="00AF1B40"/>
    <w:rsid w:val="00AF22B5"/>
    <w:rsid w:val="00AF2D8E"/>
    <w:rsid w:val="00AF3340"/>
    <w:rsid w:val="00AF388F"/>
    <w:rsid w:val="00AF3B60"/>
    <w:rsid w:val="00AF451D"/>
    <w:rsid w:val="00AF49F5"/>
    <w:rsid w:val="00AF54A2"/>
    <w:rsid w:val="00AF5D4E"/>
    <w:rsid w:val="00AF6121"/>
    <w:rsid w:val="00AF62CE"/>
    <w:rsid w:val="00AF675D"/>
    <w:rsid w:val="00AF695B"/>
    <w:rsid w:val="00AF6E65"/>
    <w:rsid w:val="00AF759E"/>
    <w:rsid w:val="00AF762B"/>
    <w:rsid w:val="00AF76F3"/>
    <w:rsid w:val="00AF7A52"/>
    <w:rsid w:val="00AF7A74"/>
    <w:rsid w:val="00AF7C5A"/>
    <w:rsid w:val="00AF7D59"/>
    <w:rsid w:val="00B00126"/>
    <w:rsid w:val="00B00225"/>
    <w:rsid w:val="00B0028C"/>
    <w:rsid w:val="00B010FD"/>
    <w:rsid w:val="00B01263"/>
    <w:rsid w:val="00B0164F"/>
    <w:rsid w:val="00B0194E"/>
    <w:rsid w:val="00B01BE7"/>
    <w:rsid w:val="00B01CCC"/>
    <w:rsid w:val="00B01D9C"/>
    <w:rsid w:val="00B0227C"/>
    <w:rsid w:val="00B03181"/>
    <w:rsid w:val="00B033CD"/>
    <w:rsid w:val="00B037C3"/>
    <w:rsid w:val="00B03ABE"/>
    <w:rsid w:val="00B0485A"/>
    <w:rsid w:val="00B04D2B"/>
    <w:rsid w:val="00B05027"/>
    <w:rsid w:val="00B05213"/>
    <w:rsid w:val="00B05602"/>
    <w:rsid w:val="00B06229"/>
    <w:rsid w:val="00B0625A"/>
    <w:rsid w:val="00B062A6"/>
    <w:rsid w:val="00B06C64"/>
    <w:rsid w:val="00B074CD"/>
    <w:rsid w:val="00B100CC"/>
    <w:rsid w:val="00B10376"/>
    <w:rsid w:val="00B1038E"/>
    <w:rsid w:val="00B1087B"/>
    <w:rsid w:val="00B112CA"/>
    <w:rsid w:val="00B11E0B"/>
    <w:rsid w:val="00B123CF"/>
    <w:rsid w:val="00B12A62"/>
    <w:rsid w:val="00B12A9E"/>
    <w:rsid w:val="00B13FD4"/>
    <w:rsid w:val="00B14BF4"/>
    <w:rsid w:val="00B15B20"/>
    <w:rsid w:val="00B15CF8"/>
    <w:rsid w:val="00B16146"/>
    <w:rsid w:val="00B161AD"/>
    <w:rsid w:val="00B162B4"/>
    <w:rsid w:val="00B162D0"/>
    <w:rsid w:val="00B16837"/>
    <w:rsid w:val="00B16998"/>
    <w:rsid w:val="00B16FB1"/>
    <w:rsid w:val="00B17AE2"/>
    <w:rsid w:val="00B17C0D"/>
    <w:rsid w:val="00B17D95"/>
    <w:rsid w:val="00B17F49"/>
    <w:rsid w:val="00B214CE"/>
    <w:rsid w:val="00B21A08"/>
    <w:rsid w:val="00B21B09"/>
    <w:rsid w:val="00B22817"/>
    <w:rsid w:val="00B22C39"/>
    <w:rsid w:val="00B24775"/>
    <w:rsid w:val="00B24F85"/>
    <w:rsid w:val="00B26069"/>
    <w:rsid w:val="00B27B65"/>
    <w:rsid w:val="00B27DCC"/>
    <w:rsid w:val="00B30BA3"/>
    <w:rsid w:val="00B3108F"/>
    <w:rsid w:val="00B31635"/>
    <w:rsid w:val="00B31D29"/>
    <w:rsid w:val="00B3288F"/>
    <w:rsid w:val="00B329E6"/>
    <w:rsid w:val="00B32DF3"/>
    <w:rsid w:val="00B33603"/>
    <w:rsid w:val="00B33628"/>
    <w:rsid w:val="00B337B0"/>
    <w:rsid w:val="00B342A7"/>
    <w:rsid w:val="00B342FA"/>
    <w:rsid w:val="00B34404"/>
    <w:rsid w:val="00B34E5C"/>
    <w:rsid w:val="00B3528A"/>
    <w:rsid w:val="00B353CB"/>
    <w:rsid w:val="00B35956"/>
    <w:rsid w:val="00B36107"/>
    <w:rsid w:val="00B362E4"/>
    <w:rsid w:val="00B36BA1"/>
    <w:rsid w:val="00B36E3A"/>
    <w:rsid w:val="00B373DE"/>
    <w:rsid w:val="00B37BA9"/>
    <w:rsid w:val="00B407FB"/>
    <w:rsid w:val="00B4080C"/>
    <w:rsid w:val="00B410CF"/>
    <w:rsid w:val="00B41F33"/>
    <w:rsid w:val="00B42098"/>
    <w:rsid w:val="00B42858"/>
    <w:rsid w:val="00B42859"/>
    <w:rsid w:val="00B42ED1"/>
    <w:rsid w:val="00B43342"/>
    <w:rsid w:val="00B433D6"/>
    <w:rsid w:val="00B43961"/>
    <w:rsid w:val="00B44310"/>
    <w:rsid w:val="00B4437F"/>
    <w:rsid w:val="00B4492B"/>
    <w:rsid w:val="00B44C6E"/>
    <w:rsid w:val="00B44CFA"/>
    <w:rsid w:val="00B44F1D"/>
    <w:rsid w:val="00B457B9"/>
    <w:rsid w:val="00B458DB"/>
    <w:rsid w:val="00B45933"/>
    <w:rsid w:val="00B464AA"/>
    <w:rsid w:val="00B46D55"/>
    <w:rsid w:val="00B46F2D"/>
    <w:rsid w:val="00B4738F"/>
    <w:rsid w:val="00B47AAC"/>
    <w:rsid w:val="00B50623"/>
    <w:rsid w:val="00B5115C"/>
    <w:rsid w:val="00B5145D"/>
    <w:rsid w:val="00B520D1"/>
    <w:rsid w:val="00B522DC"/>
    <w:rsid w:val="00B5290C"/>
    <w:rsid w:val="00B52B5F"/>
    <w:rsid w:val="00B52E05"/>
    <w:rsid w:val="00B52EA0"/>
    <w:rsid w:val="00B53691"/>
    <w:rsid w:val="00B5532C"/>
    <w:rsid w:val="00B567D4"/>
    <w:rsid w:val="00B56C35"/>
    <w:rsid w:val="00B5723A"/>
    <w:rsid w:val="00B57361"/>
    <w:rsid w:val="00B575A0"/>
    <w:rsid w:val="00B579EE"/>
    <w:rsid w:val="00B57EC1"/>
    <w:rsid w:val="00B60789"/>
    <w:rsid w:val="00B60D16"/>
    <w:rsid w:val="00B61123"/>
    <w:rsid w:val="00B61BEC"/>
    <w:rsid w:val="00B62443"/>
    <w:rsid w:val="00B625C7"/>
    <w:rsid w:val="00B634C7"/>
    <w:rsid w:val="00B63DE1"/>
    <w:rsid w:val="00B63EAE"/>
    <w:rsid w:val="00B642D0"/>
    <w:rsid w:val="00B6567B"/>
    <w:rsid w:val="00B65B39"/>
    <w:rsid w:val="00B662CD"/>
    <w:rsid w:val="00B665FB"/>
    <w:rsid w:val="00B66726"/>
    <w:rsid w:val="00B66FF0"/>
    <w:rsid w:val="00B67CC6"/>
    <w:rsid w:val="00B7000C"/>
    <w:rsid w:val="00B703EB"/>
    <w:rsid w:val="00B70EAA"/>
    <w:rsid w:val="00B71132"/>
    <w:rsid w:val="00B712AC"/>
    <w:rsid w:val="00B712DC"/>
    <w:rsid w:val="00B713E5"/>
    <w:rsid w:val="00B71B3A"/>
    <w:rsid w:val="00B7231A"/>
    <w:rsid w:val="00B7236D"/>
    <w:rsid w:val="00B7254C"/>
    <w:rsid w:val="00B73469"/>
    <w:rsid w:val="00B735E2"/>
    <w:rsid w:val="00B73FAB"/>
    <w:rsid w:val="00B740C2"/>
    <w:rsid w:val="00B741DB"/>
    <w:rsid w:val="00B74770"/>
    <w:rsid w:val="00B747DC"/>
    <w:rsid w:val="00B749A0"/>
    <w:rsid w:val="00B74E07"/>
    <w:rsid w:val="00B7507C"/>
    <w:rsid w:val="00B750D0"/>
    <w:rsid w:val="00B754EE"/>
    <w:rsid w:val="00B76237"/>
    <w:rsid w:val="00B76354"/>
    <w:rsid w:val="00B769D1"/>
    <w:rsid w:val="00B773AB"/>
    <w:rsid w:val="00B7779B"/>
    <w:rsid w:val="00B80073"/>
    <w:rsid w:val="00B801F5"/>
    <w:rsid w:val="00B806CB"/>
    <w:rsid w:val="00B81000"/>
    <w:rsid w:val="00B8333E"/>
    <w:rsid w:val="00B83A34"/>
    <w:rsid w:val="00B83C14"/>
    <w:rsid w:val="00B83E8C"/>
    <w:rsid w:val="00B84297"/>
    <w:rsid w:val="00B864FE"/>
    <w:rsid w:val="00B86618"/>
    <w:rsid w:val="00B87F94"/>
    <w:rsid w:val="00B90FB0"/>
    <w:rsid w:val="00B91257"/>
    <w:rsid w:val="00B913DC"/>
    <w:rsid w:val="00B916A2"/>
    <w:rsid w:val="00B917DE"/>
    <w:rsid w:val="00B919A1"/>
    <w:rsid w:val="00B91F4E"/>
    <w:rsid w:val="00B92411"/>
    <w:rsid w:val="00B925B4"/>
    <w:rsid w:val="00B92BA8"/>
    <w:rsid w:val="00B92E2B"/>
    <w:rsid w:val="00B92FB6"/>
    <w:rsid w:val="00B9341E"/>
    <w:rsid w:val="00B9372C"/>
    <w:rsid w:val="00B94459"/>
    <w:rsid w:val="00B944C5"/>
    <w:rsid w:val="00B946F0"/>
    <w:rsid w:val="00B9498E"/>
    <w:rsid w:val="00B95C0D"/>
    <w:rsid w:val="00B965A0"/>
    <w:rsid w:val="00B96C6B"/>
    <w:rsid w:val="00B9724D"/>
    <w:rsid w:val="00B973A3"/>
    <w:rsid w:val="00B97605"/>
    <w:rsid w:val="00B978BC"/>
    <w:rsid w:val="00B97A24"/>
    <w:rsid w:val="00BA079E"/>
    <w:rsid w:val="00BA0DBC"/>
    <w:rsid w:val="00BA0EE5"/>
    <w:rsid w:val="00BA10D7"/>
    <w:rsid w:val="00BA169C"/>
    <w:rsid w:val="00BA24E5"/>
    <w:rsid w:val="00BA2867"/>
    <w:rsid w:val="00BA2934"/>
    <w:rsid w:val="00BA3426"/>
    <w:rsid w:val="00BA4517"/>
    <w:rsid w:val="00BA466F"/>
    <w:rsid w:val="00BA4890"/>
    <w:rsid w:val="00BA4B21"/>
    <w:rsid w:val="00BA51A6"/>
    <w:rsid w:val="00BA5F8D"/>
    <w:rsid w:val="00BA60ED"/>
    <w:rsid w:val="00BA6627"/>
    <w:rsid w:val="00BA6A80"/>
    <w:rsid w:val="00BA6C04"/>
    <w:rsid w:val="00BA6EDA"/>
    <w:rsid w:val="00BA72E7"/>
    <w:rsid w:val="00BA73DB"/>
    <w:rsid w:val="00BB0673"/>
    <w:rsid w:val="00BB07C8"/>
    <w:rsid w:val="00BB08C6"/>
    <w:rsid w:val="00BB1268"/>
    <w:rsid w:val="00BB21F4"/>
    <w:rsid w:val="00BB274F"/>
    <w:rsid w:val="00BB29C1"/>
    <w:rsid w:val="00BB2CEF"/>
    <w:rsid w:val="00BB34BE"/>
    <w:rsid w:val="00BB37AF"/>
    <w:rsid w:val="00BB3A05"/>
    <w:rsid w:val="00BB3C14"/>
    <w:rsid w:val="00BB3DCE"/>
    <w:rsid w:val="00BB4510"/>
    <w:rsid w:val="00BB47F8"/>
    <w:rsid w:val="00BB4E67"/>
    <w:rsid w:val="00BB5262"/>
    <w:rsid w:val="00BB5B92"/>
    <w:rsid w:val="00BB5D78"/>
    <w:rsid w:val="00BB60D1"/>
    <w:rsid w:val="00BB698F"/>
    <w:rsid w:val="00BB6B24"/>
    <w:rsid w:val="00BB6B6F"/>
    <w:rsid w:val="00BB7185"/>
    <w:rsid w:val="00BB71A4"/>
    <w:rsid w:val="00BB748F"/>
    <w:rsid w:val="00BB74DE"/>
    <w:rsid w:val="00BB77E0"/>
    <w:rsid w:val="00BB78CA"/>
    <w:rsid w:val="00BB795E"/>
    <w:rsid w:val="00BC00CC"/>
    <w:rsid w:val="00BC0FD4"/>
    <w:rsid w:val="00BC129A"/>
    <w:rsid w:val="00BC1423"/>
    <w:rsid w:val="00BC1827"/>
    <w:rsid w:val="00BC1BA2"/>
    <w:rsid w:val="00BC1E6D"/>
    <w:rsid w:val="00BC2364"/>
    <w:rsid w:val="00BC2F0D"/>
    <w:rsid w:val="00BC3C8E"/>
    <w:rsid w:val="00BC3D1C"/>
    <w:rsid w:val="00BC3EB3"/>
    <w:rsid w:val="00BC418A"/>
    <w:rsid w:val="00BC464D"/>
    <w:rsid w:val="00BC46D0"/>
    <w:rsid w:val="00BC481B"/>
    <w:rsid w:val="00BC49C4"/>
    <w:rsid w:val="00BC49EF"/>
    <w:rsid w:val="00BC5546"/>
    <w:rsid w:val="00BC55DA"/>
    <w:rsid w:val="00BC6C56"/>
    <w:rsid w:val="00BC74E2"/>
    <w:rsid w:val="00BC7CF5"/>
    <w:rsid w:val="00BC7EAC"/>
    <w:rsid w:val="00BC7F4D"/>
    <w:rsid w:val="00BD02F1"/>
    <w:rsid w:val="00BD057F"/>
    <w:rsid w:val="00BD10A5"/>
    <w:rsid w:val="00BD1154"/>
    <w:rsid w:val="00BD1171"/>
    <w:rsid w:val="00BD18BD"/>
    <w:rsid w:val="00BD2029"/>
    <w:rsid w:val="00BD227F"/>
    <w:rsid w:val="00BD232A"/>
    <w:rsid w:val="00BD2AEA"/>
    <w:rsid w:val="00BD2B94"/>
    <w:rsid w:val="00BD31EB"/>
    <w:rsid w:val="00BD35BA"/>
    <w:rsid w:val="00BD3719"/>
    <w:rsid w:val="00BD3C68"/>
    <w:rsid w:val="00BD3DB7"/>
    <w:rsid w:val="00BD58D2"/>
    <w:rsid w:val="00BD5AB5"/>
    <w:rsid w:val="00BD5E99"/>
    <w:rsid w:val="00BD628E"/>
    <w:rsid w:val="00BD64A3"/>
    <w:rsid w:val="00BD664B"/>
    <w:rsid w:val="00BD721F"/>
    <w:rsid w:val="00BD7EEE"/>
    <w:rsid w:val="00BE0280"/>
    <w:rsid w:val="00BE0388"/>
    <w:rsid w:val="00BE08E2"/>
    <w:rsid w:val="00BE0F99"/>
    <w:rsid w:val="00BE1417"/>
    <w:rsid w:val="00BE1784"/>
    <w:rsid w:val="00BE204C"/>
    <w:rsid w:val="00BE25CB"/>
    <w:rsid w:val="00BE2D46"/>
    <w:rsid w:val="00BE309C"/>
    <w:rsid w:val="00BE3219"/>
    <w:rsid w:val="00BE3752"/>
    <w:rsid w:val="00BE3FB2"/>
    <w:rsid w:val="00BE40AD"/>
    <w:rsid w:val="00BE493D"/>
    <w:rsid w:val="00BE4E20"/>
    <w:rsid w:val="00BE5383"/>
    <w:rsid w:val="00BE5390"/>
    <w:rsid w:val="00BE5C64"/>
    <w:rsid w:val="00BE60A6"/>
    <w:rsid w:val="00BE6A7C"/>
    <w:rsid w:val="00BE6C81"/>
    <w:rsid w:val="00BE7059"/>
    <w:rsid w:val="00BE7224"/>
    <w:rsid w:val="00BE7D7A"/>
    <w:rsid w:val="00BF055C"/>
    <w:rsid w:val="00BF093F"/>
    <w:rsid w:val="00BF0A3C"/>
    <w:rsid w:val="00BF0AF7"/>
    <w:rsid w:val="00BF1B55"/>
    <w:rsid w:val="00BF1E55"/>
    <w:rsid w:val="00BF266A"/>
    <w:rsid w:val="00BF2963"/>
    <w:rsid w:val="00BF2B4F"/>
    <w:rsid w:val="00BF2BE2"/>
    <w:rsid w:val="00BF3188"/>
    <w:rsid w:val="00BF392D"/>
    <w:rsid w:val="00BF3F36"/>
    <w:rsid w:val="00BF3F6E"/>
    <w:rsid w:val="00BF44F6"/>
    <w:rsid w:val="00BF4816"/>
    <w:rsid w:val="00BF4890"/>
    <w:rsid w:val="00BF498D"/>
    <w:rsid w:val="00BF5908"/>
    <w:rsid w:val="00BF5A0B"/>
    <w:rsid w:val="00BF5D6B"/>
    <w:rsid w:val="00BF63D1"/>
    <w:rsid w:val="00BF7A08"/>
    <w:rsid w:val="00BF7CF9"/>
    <w:rsid w:val="00BF7E25"/>
    <w:rsid w:val="00C001D5"/>
    <w:rsid w:val="00C010EC"/>
    <w:rsid w:val="00C01E12"/>
    <w:rsid w:val="00C02AC0"/>
    <w:rsid w:val="00C02CE9"/>
    <w:rsid w:val="00C0351C"/>
    <w:rsid w:val="00C0391F"/>
    <w:rsid w:val="00C03B7F"/>
    <w:rsid w:val="00C03F9C"/>
    <w:rsid w:val="00C045C0"/>
    <w:rsid w:val="00C04B8B"/>
    <w:rsid w:val="00C0506E"/>
    <w:rsid w:val="00C05EA8"/>
    <w:rsid w:val="00C05ECA"/>
    <w:rsid w:val="00C06231"/>
    <w:rsid w:val="00C07209"/>
    <w:rsid w:val="00C074A5"/>
    <w:rsid w:val="00C078E0"/>
    <w:rsid w:val="00C07B70"/>
    <w:rsid w:val="00C07F49"/>
    <w:rsid w:val="00C10BE0"/>
    <w:rsid w:val="00C10D52"/>
    <w:rsid w:val="00C12625"/>
    <w:rsid w:val="00C12844"/>
    <w:rsid w:val="00C12F82"/>
    <w:rsid w:val="00C13399"/>
    <w:rsid w:val="00C13B42"/>
    <w:rsid w:val="00C13DEF"/>
    <w:rsid w:val="00C14076"/>
    <w:rsid w:val="00C14558"/>
    <w:rsid w:val="00C14586"/>
    <w:rsid w:val="00C14780"/>
    <w:rsid w:val="00C14AE5"/>
    <w:rsid w:val="00C14EDE"/>
    <w:rsid w:val="00C152CD"/>
    <w:rsid w:val="00C154DE"/>
    <w:rsid w:val="00C15612"/>
    <w:rsid w:val="00C15B6B"/>
    <w:rsid w:val="00C15E79"/>
    <w:rsid w:val="00C160CC"/>
    <w:rsid w:val="00C16B2A"/>
    <w:rsid w:val="00C171BE"/>
    <w:rsid w:val="00C201DA"/>
    <w:rsid w:val="00C207E4"/>
    <w:rsid w:val="00C20A59"/>
    <w:rsid w:val="00C20DB2"/>
    <w:rsid w:val="00C21051"/>
    <w:rsid w:val="00C211DD"/>
    <w:rsid w:val="00C2155E"/>
    <w:rsid w:val="00C219F2"/>
    <w:rsid w:val="00C22443"/>
    <w:rsid w:val="00C22B30"/>
    <w:rsid w:val="00C22D1A"/>
    <w:rsid w:val="00C23716"/>
    <w:rsid w:val="00C23AD1"/>
    <w:rsid w:val="00C247AD"/>
    <w:rsid w:val="00C248BC"/>
    <w:rsid w:val="00C24B58"/>
    <w:rsid w:val="00C25202"/>
    <w:rsid w:val="00C25F91"/>
    <w:rsid w:val="00C26FA1"/>
    <w:rsid w:val="00C26FDC"/>
    <w:rsid w:val="00C2733F"/>
    <w:rsid w:val="00C27918"/>
    <w:rsid w:val="00C27AD5"/>
    <w:rsid w:val="00C27D5B"/>
    <w:rsid w:val="00C3031A"/>
    <w:rsid w:val="00C307FA"/>
    <w:rsid w:val="00C316A6"/>
    <w:rsid w:val="00C31864"/>
    <w:rsid w:val="00C31ADB"/>
    <w:rsid w:val="00C32947"/>
    <w:rsid w:val="00C33A00"/>
    <w:rsid w:val="00C33A70"/>
    <w:rsid w:val="00C33BBD"/>
    <w:rsid w:val="00C33BEF"/>
    <w:rsid w:val="00C33C90"/>
    <w:rsid w:val="00C33DDB"/>
    <w:rsid w:val="00C34524"/>
    <w:rsid w:val="00C34899"/>
    <w:rsid w:val="00C3492C"/>
    <w:rsid w:val="00C34BF6"/>
    <w:rsid w:val="00C34C1F"/>
    <w:rsid w:val="00C362B9"/>
    <w:rsid w:val="00C36434"/>
    <w:rsid w:val="00C364AF"/>
    <w:rsid w:val="00C3658B"/>
    <w:rsid w:val="00C3659E"/>
    <w:rsid w:val="00C3687B"/>
    <w:rsid w:val="00C36C89"/>
    <w:rsid w:val="00C36D93"/>
    <w:rsid w:val="00C36F82"/>
    <w:rsid w:val="00C37436"/>
    <w:rsid w:val="00C37B90"/>
    <w:rsid w:val="00C37F0B"/>
    <w:rsid w:val="00C40884"/>
    <w:rsid w:val="00C408B1"/>
    <w:rsid w:val="00C40BB9"/>
    <w:rsid w:val="00C40D2A"/>
    <w:rsid w:val="00C40ED9"/>
    <w:rsid w:val="00C41533"/>
    <w:rsid w:val="00C41E4B"/>
    <w:rsid w:val="00C4314F"/>
    <w:rsid w:val="00C4345D"/>
    <w:rsid w:val="00C43B54"/>
    <w:rsid w:val="00C43E60"/>
    <w:rsid w:val="00C43E8F"/>
    <w:rsid w:val="00C44325"/>
    <w:rsid w:val="00C44E06"/>
    <w:rsid w:val="00C44F34"/>
    <w:rsid w:val="00C4502E"/>
    <w:rsid w:val="00C45488"/>
    <w:rsid w:val="00C45510"/>
    <w:rsid w:val="00C45F51"/>
    <w:rsid w:val="00C469DD"/>
    <w:rsid w:val="00C470DD"/>
    <w:rsid w:val="00C47201"/>
    <w:rsid w:val="00C47494"/>
    <w:rsid w:val="00C501F2"/>
    <w:rsid w:val="00C509B7"/>
    <w:rsid w:val="00C51A8D"/>
    <w:rsid w:val="00C523F4"/>
    <w:rsid w:val="00C53452"/>
    <w:rsid w:val="00C53828"/>
    <w:rsid w:val="00C539AE"/>
    <w:rsid w:val="00C53E79"/>
    <w:rsid w:val="00C53EAA"/>
    <w:rsid w:val="00C53F24"/>
    <w:rsid w:val="00C53F88"/>
    <w:rsid w:val="00C542D6"/>
    <w:rsid w:val="00C54A0A"/>
    <w:rsid w:val="00C54CE8"/>
    <w:rsid w:val="00C54D58"/>
    <w:rsid w:val="00C55078"/>
    <w:rsid w:val="00C55F5D"/>
    <w:rsid w:val="00C5611A"/>
    <w:rsid w:val="00C57CD0"/>
    <w:rsid w:val="00C57D62"/>
    <w:rsid w:val="00C57ED0"/>
    <w:rsid w:val="00C607E4"/>
    <w:rsid w:val="00C609C9"/>
    <w:rsid w:val="00C6102F"/>
    <w:rsid w:val="00C61819"/>
    <w:rsid w:val="00C6195C"/>
    <w:rsid w:val="00C619DB"/>
    <w:rsid w:val="00C61A0D"/>
    <w:rsid w:val="00C62D6D"/>
    <w:rsid w:val="00C6309C"/>
    <w:rsid w:val="00C63C39"/>
    <w:rsid w:val="00C64BFF"/>
    <w:rsid w:val="00C653A6"/>
    <w:rsid w:val="00C65414"/>
    <w:rsid w:val="00C6587F"/>
    <w:rsid w:val="00C6615A"/>
    <w:rsid w:val="00C66689"/>
    <w:rsid w:val="00C66BE5"/>
    <w:rsid w:val="00C6707C"/>
    <w:rsid w:val="00C67198"/>
    <w:rsid w:val="00C6735A"/>
    <w:rsid w:val="00C67DDF"/>
    <w:rsid w:val="00C7062E"/>
    <w:rsid w:val="00C70952"/>
    <w:rsid w:val="00C71212"/>
    <w:rsid w:val="00C7158E"/>
    <w:rsid w:val="00C71661"/>
    <w:rsid w:val="00C71EBC"/>
    <w:rsid w:val="00C72247"/>
    <w:rsid w:val="00C72B60"/>
    <w:rsid w:val="00C7321A"/>
    <w:rsid w:val="00C73254"/>
    <w:rsid w:val="00C73A94"/>
    <w:rsid w:val="00C73B5C"/>
    <w:rsid w:val="00C73EE6"/>
    <w:rsid w:val="00C749FA"/>
    <w:rsid w:val="00C74BA2"/>
    <w:rsid w:val="00C74BAE"/>
    <w:rsid w:val="00C74DC5"/>
    <w:rsid w:val="00C7531C"/>
    <w:rsid w:val="00C76B13"/>
    <w:rsid w:val="00C76FF6"/>
    <w:rsid w:val="00C77AA0"/>
    <w:rsid w:val="00C802DD"/>
    <w:rsid w:val="00C80C16"/>
    <w:rsid w:val="00C8142B"/>
    <w:rsid w:val="00C81A76"/>
    <w:rsid w:val="00C81A99"/>
    <w:rsid w:val="00C82080"/>
    <w:rsid w:val="00C82BF7"/>
    <w:rsid w:val="00C8301E"/>
    <w:rsid w:val="00C838E5"/>
    <w:rsid w:val="00C84BFE"/>
    <w:rsid w:val="00C84E65"/>
    <w:rsid w:val="00C8524E"/>
    <w:rsid w:val="00C85484"/>
    <w:rsid w:val="00C85718"/>
    <w:rsid w:val="00C85AAA"/>
    <w:rsid w:val="00C85BFD"/>
    <w:rsid w:val="00C85D2D"/>
    <w:rsid w:val="00C860B0"/>
    <w:rsid w:val="00C861BE"/>
    <w:rsid w:val="00C86650"/>
    <w:rsid w:val="00C8669A"/>
    <w:rsid w:val="00C86BBE"/>
    <w:rsid w:val="00C873F1"/>
    <w:rsid w:val="00C87C8E"/>
    <w:rsid w:val="00C902B5"/>
    <w:rsid w:val="00C9083F"/>
    <w:rsid w:val="00C9168F"/>
    <w:rsid w:val="00C91761"/>
    <w:rsid w:val="00C918AF"/>
    <w:rsid w:val="00C9199D"/>
    <w:rsid w:val="00C92085"/>
    <w:rsid w:val="00C92504"/>
    <w:rsid w:val="00C92AEF"/>
    <w:rsid w:val="00C92F95"/>
    <w:rsid w:val="00C930BF"/>
    <w:rsid w:val="00C931B1"/>
    <w:rsid w:val="00C93674"/>
    <w:rsid w:val="00C93FE2"/>
    <w:rsid w:val="00C9402C"/>
    <w:rsid w:val="00C94324"/>
    <w:rsid w:val="00C94465"/>
    <w:rsid w:val="00C94672"/>
    <w:rsid w:val="00C9473F"/>
    <w:rsid w:val="00C94F0F"/>
    <w:rsid w:val="00C95196"/>
    <w:rsid w:val="00C954A4"/>
    <w:rsid w:val="00C95A75"/>
    <w:rsid w:val="00C95C1D"/>
    <w:rsid w:val="00C95EB9"/>
    <w:rsid w:val="00C9605F"/>
    <w:rsid w:val="00C97961"/>
    <w:rsid w:val="00CA01A0"/>
    <w:rsid w:val="00CA0635"/>
    <w:rsid w:val="00CA0F6E"/>
    <w:rsid w:val="00CA0FA0"/>
    <w:rsid w:val="00CA11BC"/>
    <w:rsid w:val="00CA2CF1"/>
    <w:rsid w:val="00CA2D9C"/>
    <w:rsid w:val="00CA3544"/>
    <w:rsid w:val="00CA3F16"/>
    <w:rsid w:val="00CA4DB2"/>
    <w:rsid w:val="00CA4F2B"/>
    <w:rsid w:val="00CA51F6"/>
    <w:rsid w:val="00CA563B"/>
    <w:rsid w:val="00CA59D0"/>
    <w:rsid w:val="00CA5F6C"/>
    <w:rsid w:val="00CA696E"/>
    <w:rsid w:val="00CA6DB8"/>
    <w:rsid w:val="00CA7259"/>
    <w:rsid w:val="00CB1690"/>
    <w:rsid w:val="00CB17A5"/>
    <w:rsid w:val="00CB1E3C"/>
    <w:rsid w:val="00CB2071"/>
    <w:rsid w:val="00CB2187"/>
    <w:rsid w:val="00CB2280"/>
    <w:rsid w:val="00CB2433"/>
    <w:rsid w:val="00CB43BE"/>
    <w:rsid w:val="00CB4F84"/>
    <w:rsid w:val="00CB5C32"/>
    <w:rsid w:val="00CB6224"/>
    <w:rsid w:val="00CB63F2"/>
    <w:rsid w:val="00CB6598"/>
    <w:rsid w:val="00CB69A4"/>
    <w:rsid w:val="00CB6AE3"/>
    <w:rsid w:val="00CB7330"/>
    <w:rsid w:val="00CB740D"/>
    <w:rsid w:val="00CB7515"/>
    <w:rsid w:val="00CB7BCC"/>
    <w:rsid w:val="00CC042B"/>
    <w:rsid w:val="00CC0C78"/>
    <w:rsid w:val="00CC18C7"/>
    <w:rsid w:val="00CC1A5D"/>
    <w:rsid w:val="00CC1CCD"/>
    <w:rsid w:val="00CC21C7"/>
    <w:rsid w:val="00CC2CD6"/>
    <w:rsid w:val="00CC3FB4"/>
    <w:rsid w:val="00CC49AE"/>
    <w:rsid w:val="00CC49FD"/>
    <w:rsid w:val="00CC4C13"/>
    <w:rsid w:val="00CC4D66"/>
    <w:rsid w:val="00CC58AE"/>
    <w:rsid w:val="00CC6BC1"/>
    <w:rsid w:val="00CC70FA"/>
    <w:rsid w:val="00CC7E92"/>
    <w:rsid w:val="00CD0321"/>
    <w:rsid w:val="00CD03F4"/>
    <w:rsid w:val="00CD0F33"/>
    <w:rsid w:val="00CD12C1"/>
    <w:rsid w:val="00CD2671"/>
    <w:rsid w:val="00CD30D7"/>
    <w:rsid w:val="00CD32A7"/>
    <w:rsid w:val="00CD38D8"/>
    <w:rsid w:val="00CD544E"/>
    <w:rsid w:val="00CD563A"/>
    <w:rsid w:val="00CD56D5"/>
    <w:rsid w:val="00CD5BCF"/>
    <w:rsid w:val="00CD5DE4"/>
    <w:rsid w:val="00CD694E"/>
    <w:rsid w:val="00CD6A29"/>
    <w:rsid w:val="00CD706F"/>
    <w:rsid w:val="00CD728A"/>
    <w:rsid w:val="00CD742E"/>
    <w:rsid w:val="00CD79AC"/>
    <w:rsid w:val="00CD7DC4"/>
    <w:rsid w:val="00CD7E70"/>
    <w:rsid w:val="00CE0BBD"/>
    <w:rsid w:val="00CE0D49"/>
    <w:rsid w:val="00CE1878"/>
    <w:rsid w:val="00CE1BDB"/>
    <w:rsid w:val="00CE2146"/>
    <w:rsid w:val="00CE2423"/>
    <w:rsid w:val="00CE27F3"/>
    <w:rsid w:val="00CE2B4A"/>
    <w:rsid w:val="00CE3EC8"/>
    <w:rsid w:val="00CE508E"/>
    <w:rsid w:val="00CE54A1"/>
    <w:rsid w:val="00CE5F13"/>
    <w:rsid w:val="00CE5F2A"/>
    <w:rsid w:val="00CE60BE"/>
    <w:rsid w:val="00CE723F"/>
    <w:rsid w:val="00CE75A7"/>
    <w:rsid w:val="00CE79D0"/>
    <w:rsid w:val="00CF13BA"/>
    <w:rsid w:val="00CF1505"/>
    <w:rsid w:val="00CF1B2F"/>
    <w:rsid w:val="00CF1E45"/>
    <w:rsid w:val="00CF2327"/>
    <w:rsid w:val="00CF2BFF"/>
    <w:rsid w:val="00CF39A1"/>
    <w:rsid w:val="00CF412A"/>
    <w:rsid w:val="00CF4176"/>
    <w:rsid w:val="00CF470A"/>
    <w:rsid w:val="00CF475E"/>
    <w:rsid w:val="00CF4C8B"/>
    <w:rsid w:val="00CF531D"/>
    <w:rsid w:val="00CF6203"/>
    <w:rsid w:val="00CF6964"/>
    <w:rsid w:val="00CF706D"/>
    <w:rsid w:val="00CF7D50"/>
    <w:rsid w:val="00CF7D64"/>
    <w:rsid w:val="00D00ABC"/>
    <w:rsid w:val="00D00BF8"/>
    <w:rsid w:val="00D00EEF"/>
    <w:rsid w:val="00D01719"/>
    <w:rsid w:val="00D01AB4"/>
    <w:rsid w:val="00D02D1C"/>
    <w:rsid w:val="00D0328C"/>
    <w:rsid w:val="00D03506"/>
    <w:rsid w:val="00D03654"/>
    <w:rsid w:val="00D03C4D"/>
    <w:rsid w:val="00D03E2B"/>
    <w:rsid w:val="00D04224"/>
    <w:rsid w:val="00D04AFF"/>
    <w:rsid w:val="00D05A99"/>
    <w:rsid w:val="00D05C71"/>
    <w:rsid w:val="00D0640E"/>
    <w:rsid w:val="00D06ABE"/>
    <w:rsid w:val="00D06FFE"/>
    <w:rsid w:val="00D104F1"/>
    <w:rsid w:val="00D118CB"/>
    <w:rsid w:val="00D1403E"/>
    <w:rsid w:val="00D14190"/>
    <w:rsid w:val="00D141D3"/>
    <w:rsid w:val="00D14399"/>
    <w:rsid w:val="00D14F16"/>
    <w:rsid w:val="00D15296"/>
    <w:rsid w:val="00D1591E"/>
    <w:rsid w:val="00D159B7"/>
    <w:rsid w:val="00D16705"/>
    <w:rsid w:val="00D16992"/>
    <w:rsid w:val="00D16E4F"/>
    <w:rsid w:val="00D17938"/>
    <w:rsid w:val="00D1796D"/>
    <w:rsid w:val="00D17C64"/>
    <w:rsid w:val="00D17D0D"/>
    <w:rsid w:val="00D17EA1"/>
    <w:rsid w:val="00D20538"/>
    <w:rsid w:val="00D20A40"/>
    <w:rsid w:val="00D20ED6"/>
    <w:rsid w:val="00D2236B"/>
    <w:rsid w:val="00D2238F"/>
    <w:rsid w:val="00D227E8"/>
    <w:rsid w:val="00D2287B"/>
    <w:rsid w:val="00D22AE5"/>
    <w:rsid w:val="00D2365E"/>
    <w:rsid w:val="00D237CB"/>
    <w:rsid w:val="00D237E8"/>
    <w:rsid w:val="00D2380B"/>
    <w:rsid w:val="00D239F9"/>
    <w:rsid w:val="00D23A38"/>
    <w:rsid w:val="00D23BC2"/>
    <w:rsid w:val="00D23C5F"/>
    <w:rsid w:val="00D23E1C"/>
    <w:rsid w:val="00D240B5"/>
    <w:rsid w:val="00D2446F"/>
    <w:rsid w:val="00D24B6D"/>
    <w:rsid w:val="00D254D6"/>
    <w:rsid w:val="00D25DDA"/>
    <w:rsid w:val="00D262D4"/>
    <w:rsid w:val="00D26A7A"/>
    <w:rsid w:val="00D2781A"/>
    <w:rsid w:val="00D30078"/>
    <w:rsid w:val="00D3022D"/>
    <w:rsid w:val="00D3099E"/>
    <w:rsid w:val="00D309BA"/>
    <w:rsid w:val="00D31647"/>
    <w:rsid w:val="00D31B45"/>
    <w:rsid w:val="00D326C3"/>
    <w:rsid w:val="00D32824"/>
    <w:rsid w:val="00D329B7"/>
    <w:rsid w:val="00D33802"/>
    <w:rsid w:val="00D345B0"/>
    <w:rsid w:val="00D360B4"/>
    <w:rsid w:val="00D3629C"/>
    <w:rsid w:val="00D36851"/>
    <w:rsid w:val="00D4029C"/>
    <w:rsid w:val="00D408AD"/>
    <w:rsid w:val="00D408D7"/>
    <w:rsid w:val="00D40AC2"/>
    <w:rsid w:val="00D4109C"/>
    <w:rsid w:val="00D417B5"/>
    <w:rsid w:val="00D4186F"/>
    <w:rsid w:val="00D42252"/>
    <w:rsid w:val="00D426BE"/>
    <w:rsid w:val="00D430DF"/>
    <w:rsid w:val="00D43488"/>
    <w:rsid w:val="00D435C0"/>
    <w:rsid w:val="00D43FB4"/>
    <w:rsid w:val="00D44239"/>
    <w:rsid w:val="00D444C4"/>
    <w:rsid w:val="00D44508"/>
    <w:rsid w:val="00D4458F"/>
    <w:rsid w:val="00D44AD3"/>
    <w:rsid w:val="00D45040"/>
    <w:rsid w:val="00D451DD"/>
    <w:rsid w:val="00D455BB"/>
    <w:rsid w:val="00D45789"/>
    <w:rsid w:val="00D45807"/>
    <w:rsid w:val="00D461C3"/>
    <w:rsid w:val="00D462C2"/>
    <w:rsid w:val="00D4666F"/>
    <w:rsid w:val="00D46834"/>
    <w:rsid w:val="00D47268"/>
    <w:rsid w:val="00D513FF"/>
    <w:rsid w:val="00D5174A"/>
    <w:rsid w:val="00D51828"/>
    <w:rsid w:val="00D51B8B"/>
    <w:rsid w:val="00D5260A"/>
    <w:rsid w:val="00D526CC"/>
    <w:rsid w:val="00D52F75"/>
    <w:rsid w:val="00D52FCD"/>
    <w:rsid w:val="00D53190"/>
    <w:rsid w:val="00D534E0"/>
    <w:rsid w:val="00D53A73"/>
    <w:rsid w:val="00D53FC6"/>
    <w:rsid w:val="00D53FD8"/>
    <w:rsid w:val="00D54592"/>
    <w:rsid w:val="00D54DA9"/>
    <w:rsid w:val="00D553C6"/>
    <w:rsid w:val="00D5622D"/>
    <w:rsid w:val="00D566A2"/>
    <w:rsid w:val="00D5671D"/>
    <w:rsid w:val="00D56AB6"/>
    <w:rsid w:val="00D57484"/>
    <w:rsid w:val="00D57759"/>
    <w:rsid w:val="00D57AEA"/>
    <w:rsid w:val="00D60A6B"/>
    <w:rsid w:val="00D60A6E"/>
    <w:rsid w:val="00D60CFE"/>
    <w:rsid w:val="00D61061"/>
    <w:rsid w:val="00D61179"/>
    <w:rsid w:val="00D61601"/>
    <w:rsid w:val="00D616EB"/>
    <w:rsid w:val="00D618DF"/>
    <w:rsid w:val="00D61CBF"/>
    <w:rsid w:val="00D62554"/>
    <w:rsid w:val="00D62C71"/>
    <w:rsid w:val="00D62D77"/>
    <w:rsid w:val="00D63422"/>
    <w:rsid w:val="00D638D5"/>
    <w:rsid w:val="00D63B34"/>
    <w:rsid w:val="00D63C4D"/>
    <w:rsid w:val="00D63E4C"/>
    <w:rsid w:val="00D6425D"/>
    <w:rsid w:val="00D64831"/>
    <w:rsid w:val="00D65B14"/>
    <w:rsid w:val="00D6776F"/>
    <w:rsid w:val="00D67DDA"/>
    <w:rsid w:val="00D67E7C"/>
    <w:rsid w:val="00D7162F"/>
    <w:rsid w:val="00D71712"/>
    <w:rsid w:val="00D71EEA"/>
    <w:rsid w:val="00D72304"/>
    <w:rsid w:val="00D72669"/>
    <w:rsid w:val="00D7271C"/>
    <w:rsid w:val="00D73A87"/>
    <w:rsid w:val="00D73E76"/>
    <w:rsid w:val="00D7435C"/>
    <w:rsid w:val="00D7479F"/>
    <w:rsid w:val="00D74DFF"/>
    <w:rsid w:val="00D75066"/>
    <w:rsid w:val="00D7608D"/>
    <w:rsid w:val="00D772A7"/>
    <w:rsid w:val="00D77581"/>
    <w:rsid w:val="00D8014A"/>
    <w:rsid w:val="00D80222"/>
    <w:rsid w:val="00D80296"/>
    <w:rsid w:val="00D80863"/>
    <w:rsid w:val="00D809A5"/>
    <w:rsid w:val="00D80BDA"/>
    <w:rsid w:val="00D8184A"/>
    <w:rsid w:val="00D82032"/>
    <w:rsid w:val="00D82F96"/>
    <w:rsid w:val="00D8312B"/>
    <w:rsid w:val="00D83664"/>
    <w:rsid w:val="00D836DF"/>
    <w:rsid w:val="00D83AE1"/>
    <w:rsid w:val="00D84CDD"/>
    <w:rsid w:val="00D84E6B"/>
    <w:rsid w:val="00D85F99"/>
    <w:rsid w:val="00D861F1"/>
    <w:rsid w:val="00D86E8A"/>
    <w:rsid w:val="00D86FB2"/>
    <w:rsid w:val="00D8768A"/>
    <w:rsid w:val="00D8778F"/>
    <w:rsid w:val="00D913CD"/>
    <w:rsid w:val="00D91BE4"/>
    <w:rsid w:val="00D929F4"/>
    <w:rsid w:val="00D92A74"/>
    <w:rsid w:val="00D92E69"/>
    <w:rsid w:val="00D930AF"/>
    <w:rsid w:val="00D93C8C"/>
    <w:rsid w:val="00D941A5"/>
    <w:rsid w:val="00D9442C"/>
    <w:rsid w:val="00D94DEB"/>
    <w:rsid w:val="00D95475"/>
    <w:rsid w:val="00D9638D"/>
    <w:rsid w:val="00D96878"/>
    <w:rsid w:val="00D97555"/>
    <w:rsid w:val="00DA0732"/>
    <w:rsid w:val="00DA0B10"/>
    <w:rsid w:val="00DA118A"/>
    <w:rsid w:val="00DA1D67"/>
    <w:rsid w:val="00DA307B"/>
    <w:rsid w:val="00DA357F"/>
    <w:rsid w:val="00DA3841"/>
    <w:rsid w:val="00DA3FA3"/>
    <w:rsid w:val="00DA4520"/>
    <w:rsid w:val="00DA4992"/>
    <w:rsid w:val="00DA4DCB"/>
    <w:rsid w:val="00DA5883"/>
    <w:rsid w:val="00DA6E3F"/>
    <w:rsid w:val="00DA6EE2"/>
    <w:rsid w:val="00DA7DBD"/>
    <w:rsid w:val="00DA7E49"/>
    <w:rsid w:val="00DB0498"/>
    <w:rsid w:val="00DB0F14"/>
    <w:rsid w:val="00DB0F3C"/>
    <w:rsid w:val="00DB161E"/>
    <w:rsid w:val="00DB18CE"/>
    <w:rsid w:val="00DB1993"/>
    <w:rsid w:val="00DB22A4"/>
    <w:rsid w:val="00DB23FE"/>
    <w:rsid w:val="00DB2733"/>
    <w:rsid w:val="00DB2C51"/>
    <w:rsid w:val="00DB2F8A"/>
    <w:rsid w:val="00DB3BE8"/>
    <w:rsid w:val="00DB42A3"/>
    <w:rsid w:val="00DB43D4"/>
    <w:rsid w:val="00DB446C"/>
    <w:rsid w:val="00DB480B"/>
    <w:rsid w:val="00DB4978"/>
    <w:rsid w:val="00DB62CE"/>
    <w:rsid w:val="00DB6CA2"/>
    <w:rsid w:val="00DB6D09"/>
    <w:rsid w:val="00DB6F65"/>
    <w:rsid w:val="00DB6FCD"/>
    <w:rsid w:val="00DB7081"/>
    <w:rsid w:val="00DB7B56"/>
    <w:rsid w:val="00DC054E"/>
    <w:rsid w:val="00DC0A54"/>
    <w:rsid w:val="00DC0D83"/>
    <w:rsid w:val="00DC0E5E"/>
    <w:rsid w:val="00DC12AB"/>
    <w:rsid w:val="00DC1746"/>
    <w:rsid w:val="00DC1CC2"/>
    <w:rsid w:val="00DC296D"/>
    <w:rsid w:val="00DC373D"/>
    <w:rsid w:val="00DC465B"/>
    <w:rsid w:val="00DC489E"/>
    <w:rsid w:val="00DC53B8"/>
    <w:rsid w:val="00DC5EB0"/>
    <w:rsid w:val="00DC6158"/>
    <w:rsid w:val="00DC6320"/>
    <w:rsid w:val="00DC6E20"/>
    <w:rsid w:val="00DC7A55"/>
    <w:rsid w:val="00DD073E"/>
    <w:rsid w:val="00DD0754"/>
    <w:rsid w:val="00DD14E3"/>
    <w:rsid w:val="00DD1D43"/>
    <w:rsid w:val="00DD1FD6"/>
    <w:rsid w:val="00DD292C"/>
    <w:rsid w:val="00DD292D"/>
    <w:rsid w:val="00DD2C4B"/>
    <w:rsid w:val="00DD3694"/>
    <w:rsid w:val="00DD3A42"/>
    <w:rsid w:val="00DD3DB1"/>
    <w:rsid w:val="00DD3FE0"/>
    <w:rsid w:val="00DD4447"/>
    <w:rsid w:val="00DD4B83"/>
    <w:rsid w:val="00DD5B7C"/>
    <w:rsid w:val="00DD5BD6"/>
    <w:rsid w:val="00DD5C58"/>
    <w:rsid w:val="00DD5FA8"/>
    <w:rsid w:val="00DD657A"/>
    <w:rsid w:val="00DD689A"/>
    <w:rsid w:val="00DD6F18"/>
    <w:rsid w:val="00DD7104"/>
    <w:rsid w:val="00DD7142"/>
    <w:rsid w:val="00DD7280"/>
    <w:rsid w:val="00DD762F"/>
    <w:rsid w:val="00DD79FB"/>
    <w:rsid w:val="00DD7A63"/>
    <w:rsid w:val="00DD7EBE"/>
    <w:rsid w:val="00DE001C"/>
    <w:rsid w:val="00DE0464"/>
    <w:rsid w:val="00DE153F"/>
    <w:rsid w:val="00DE171E"/>
    <w:rsid w:val="00DE285A"/>
    <w:rsid w:val="00DE3153"/>
    <w:rsid w:val="00DE3AC7"/>
    <w:rsid w:val="00DE3F0E"/>
    <w:rsid w:val="00DE410E"/>
    <w:rsid w:val="00DE4B6D"/>
    <w:rsid w:val="00DE4D5F"/>
    <w:rsid w:val="00DE5539"/>
    <w:rsid w:val="00DE557F"/>
    <w:rsid w:val="00DE5CE8"/>
    <w:rsid w:val="00DE5F90"/>
    <w:rsid w:val="00DE6568"/>
    <w:rsid w:val="00DE6CC9"/>
    <w:rsid w:val="00DE71FA"/>
    <w:rsid w:val="00DE75AF"/>
    <w:rsid w:val="00DF04B7"/>
    <w:rsid w:val="00DF077A"/>
    <w:rsid w:val="00DF290A"/>
    <w:rsid w:val="00DF2A29"/>
    <w:rsid w:val="00DF2CAE"/>
    <w:rsid w:val="00DF30EF"/>
    <w:rsid w:val="00DF3126"/>
    <w:rsid w:val="00DF3A70"/>
    <w:rsid w:val="00DF5967"/>
    <w:rsid w:val="00DF5FF3"/>
    <w:rsid w:val="00DF633C"/>
    <w:rsid w:val="00DF6B73"/>
    <w:rsid w:val="00DF6CB2"/>
    <w:rsid w:val="00DF77AC"/>
    <w:rsid w:val="00DF7F91"/>
    <w:rsid w:val="00E0012D"/>
    <w:rsid w:val="00E00EB6"/>
    <w:rsid w:val="00E016FE"/>
    <w:rsid w:val="00E01B58"/>
    <w:rsid w:val="00E0211A"/>
    <w:rsid w:val="00E02402"/>
    <w:rsid w:val="00E0258A"/>
    <w:rsid w:val="00E02B20"/>
    <w:rsid w:val="00E02DD4"/>
    <w:rsid w:val="00E04006"/>
    <w:rsid w:val="00E04585"/>
    <w:rsid w:val="00E047DB"/>
    <w:rsid w:val="00E04ADF"/>
    <w:rsid w:val="00E04AF8"/>
    <w:rsid w:val="00E050E2"/>
    <w:rsid w:val="00E0543C"/>
    <w:rsid w:val="00E05499"/>
    <w:rsid w:val="00E0559F"/>
    <w:rsid w:val="00E05BB4"/>
    <w:rsid w:val="00E05DA7"/>
    <w:rsid w:val="00E0607C"/>
    <w:rsid w:val="00E0624E"/>
    <w:rsid w:val="00E064BA"/>
    <w:rsid w:val="00E068C3"/>
    <w:rsid w:val="00E07AB0"/>
    <w:rsid w:val="00E07B5E"/>
    <w:rsid w:val="00E1005B"/>
    <w:rsid w:val="00E1013B"/>
    <w:rsid w:val="00E1048B"/>
    <w:rsid w:val="00E11ADB"/>
    <w:rsid w:val="00E12AD1"/>
    <w:rsid w:val="00E13031"/>
    <w:rsid w:val="00E134AF"/>
    <w:rsid w:val="00E13E63"/>
    <w:rsid w:val="00E1430E"/>
    <w:rsid w:val="00E14A1D"/>
    <w:rsid w:val="00E15A33"/>
    <w:rsid w:val="00E16307"/>
    <w:rsid w:val="00E16AF1"/>
    <w:rsid w:val="00E16CAD"/>
    <w:rsid w:val="00E177F7"/>
    <w:rsid w:val="00E204E0"/>
    <w:rsid w:val="00E206C0"/>
    <w:rsid w:val="00E20E4E"/>
    <w:rsid w:val="00E20E7A"/>
    <w:rsid w:val="00E22308"/>
    <w:rsid w:val="00E22465"/>
    <w:rsid w:val="00E227F6"/>
    <w:rsid w:val="00E23CBD"/>
    <w:rsid w:val="00E241A9"/>
    <w:rsid w:val="00E246CF"/>
    <w:rsid w:val="00E24773"/>
    <w:rsid w:val="00E249C1"/>
    <w:rsid w:val="00E24D4F"/>
    <w:rsid w:val="00E25327"/>
    <w:rsid w:val="00E25403"/>
    <w:rsid w:val="00E259B9"/>
    <w:rsid w:val="00E26730"/>
    <w:rsid w:val="00E27604"/>
    <w:rsid w:val="00E276B1"/>
    <w:rsid w:val="00E278DA"/>
    <w:rsid w:val="00E27EAB"/>
    <w:rsid w:val="00E302AB"/>
    <w:rsid w:val="00E30650"/>
    <w:rsid w:val="00E309F4"/>
    <w:rsid w:val="00E3104D"/>
    <w:rsid w:val="00E31355"/>
    <w:rsid w:val="00E31997"/>
    <w:rsid w:val="00E325A7"/>
    <w:rsid w:val="00E32BD9"/>
    <w:rsid w:val="00E32D59"/>
    <w:rsid w:val="00E32FC1"/>
    <w:rsid w:val="00E336B5"/>
    <w:rsid w:val="00E33FBA"/>
    <w:rsid w:val="00E34286"/>
    <w:rsid w:val="00E34D63"/>
    <w:rsid w:val="00E3543E"/>
    <w:rsid w:val="00E35683"/>
    <w:rsid w:val="00E35A45"/>
    <w:rsid w:val="00E372AC"/>
    <w:rsid w:val="00E37D75"/>
    <w:rsid w:val="00E37EF4"/>
    <w:rsid w:val="00E40231"/>
    <w:rsid w:val="00E4056A"/>
    <w:rsid w:val="00E40921"/>
    <w:rsid w:val="00E40C37"/>
    <w:rsid w:val="00E42212"/>
    <w:rsid w:val="00E426EC"/>
    <w:rsid w:val="00E42B27"/>
    <w:rsid w:val="00E43855"/>
    <w:rsid w:val="00E44387"/>
    <w:rsid w:val="00E450AC"/>
    <w:rsid w:val="00E45534"/>
    <w:rsid w:val="00E460D9"/>
    <w:rsid w:val="00E461C3"/>
    <w:rsid w:val="00E4646B"/>
    <w:rsid w:val="00E46824"/>
    <w:rsid w:val="00E46A4C"/>
    <w:rsid w:val="00E47157"/>
    <w:rsid w:val="00E474C6"/>
    <w:rsid w:val="00E50557"/>
    <w:rsid w:val="00E50AD8"/>
    <w:rsid w:val="00E50FDF"/>
    <w:rsid w:val="00E51773"/>
    <w:rsid w:val="00E5195A"/>
    <w:rsid w:val="00E51FF9"/>
    <w:rsid w:val="00E524D1"/>
    <w:rsid w:val="00E52900"/>
    <w:rsid w:val="00E53751"/>
    <w:rsid w:val="00E53CD4"/>
    <w:rsid w:val="00E53E3D"/>
    <w:rsid w:val="00E53E84"/>
    <w:rsid w:val="00E541A6"/>
    <w:rsid w:val="00E5440C"/>
    <w:rsid w:val="00E5447E"/>
    <w:rsid w:val="00E552C2"/>
    <w:rsid w:val="00E5694B"/>
    <w:rsid w:val="00E571A5"/>
    <w:rsid w:val="00E57217"/>
    <w:rsid w:val="00E57297"/>
    <w:rsid w:val="00E578E5"/>
    <w:rsid w:val="00E57928"/>
    <w:rsid w:val="00E57B10"/>
    <w:rsid w:val="00E57D65"/>
    <w:rsid w:val="00E6011E"/>
    <w:rsid w:val="00E602F8"/>
    <w:rsid w:val="00E604BE"/>
    <w:rsid w:val="00E60A48"/>
    <w:rsid w:val="00E61251"/>
    <w:rsid w:val="00E61857"/>
    <w:rsid w:val="00E61E45"/>
    <w:rsid w:val="00E6230F"/>
    <w:rsid w:val="00E64148"/>
    <w:rsid w:val="00E64259"/>
    <w:rsid w:val="00E6480B"/>
    <w:rsid w:val="00E6661E"/>
    <w:rsid w:val="00E671E5"/>
    <w:rsid w:val="00E67E4D"/>
    <w:rsid w:val="00E703B0"/>
    <w:rsid w:val="00E704B9"/>
    <w:rsid w:val="00E71119"/>
    <w:rsid w:val="00E71329"/>
    <w:rsid w:val="00E72135"/>
    <w:rsid w:val="00E721C6"/>
    <w:rsid w:val="00E724BD"/>
    <w:rsid w:val="00E724DF"/>
    <w:rsid w:val="00E72BC6"/>
    <w:rsid w:val="00E73F19"/>
    <w:rsid w:val="00E73F66"/>
    <w:rsid w:val="00E7467F"/>
    <w:rsid w:val="00E747C3"/>
    <w:rsid w:val="00E74924"/>
    <w:rsid w:val="00E75CBA"/>
    <w:rsid w:val="00E75D0D"/>
    <w:rsid w:val="00E76582"/>
    <w:rsid w:val="00E7662C"/>
    <w:rsid w:val="00E76877"/>
    <w:rsid w:val="00E7709A"/>
    <w:rsid w:val="00E77374"/>
    <w:rsid w:val="00E776C0"/>
    <w:rsid w:val="00E77B6E"/>
    <w:rsid w:val="00E80230"/>
    <w:rsid w:val="00E804A0"/>
    <w:rsid w:val="00E809C9"/>
    <w:rsid w:val="00E81041"/>
    <w:rsid w:val="00E8246F"/>
    <w:rsid w:val="00E83871"/>
    <w:rsid w:val="00E838DA"/>
    <w:rsid w:val="00E83C1C"/>
    <w:rsid w:val="00E84174"/>
    <w:rsid w:val="00E8493D"/>
    <w:rsid w:val="00E84A97"/>
    <w:rsid w:val="00E8580F"/>
    <w:rsid w:val="00E85812"/>
    <w:rsid w:val="00E86157"/>
    <w:rsid w:val="00E86307"/>
    <w:rsid w:val="00E86385"/>
    <w:rsid w:val="00E863FB"/>
    <w:rsid w:val="00E86658"/>
    <w:rsid w:val="00E868FE"/>
    <w:rsid w:val="00E86F44"/>
    <w:rsid w:val="00E8781F"/>
    <w:rsid w:val="00E87832"/>
    <w:rsid w:val="00E87E48"/>
    <w:rsid w:val="00E90587"/>
    <w:rsid w:val="00E90667"/>
    <w:rsid w:val="00E90835"/>
    <w:rsid w:val="00E91DE3"/>
    <w:rsid w:val="00E92352"/>
    <w:rsid w:val="00E93B64"/>
    <w:rsid w:val="00E93D63"/>
    <w:rsid w:val="00E93D71"/>
    <w:rsid w:val="00E94209"/>
    <w:rsid w:val="00E94797"/>
    <w:rsid w:val="00E94F26"/>
    <w:rsid w:val="00E95A41"/>
    <w:rsid w:val="00E9602B"/>
    <w:rsid w:val="00E96464"/>
    <w:rsid w:val="00E9647D"/>
    <w:rsid w:val="00E964CD"/>
    <w:rsid w:val="00E96574"/>
    <w:rsid w:val="00E97831"/>
    <w:rsid w:val="00E97C8D"/>
    <w:rsid w:val="00E97E9B"/>
    <w:rsid w:val="00EA0099"/>
    <w:rsid w:val="00EA012E"/>
    <w:rsid w:val="00EA0135"/>
    <w:rsid w:val="00EA054D"/>
    <w:rsid w:val="00EA0773"/>
    <w:rsid w:val="00EA0841"/>
    <w:rsid w:val="00EA0B7D"/>
    <w:rsid w:val="00EA0CB2"/>
    <w:rsid w:val="00EA0ED9"/>
    <w:rsid w:val="00EA143B"/>
    <w:rsid w:val="00EA199C"/>
    <w:rsid w:val="00EA1DA9"/>
    <w:rsid w:val="00EA26FC"/>
    <w:rsid w:val="00EA2943"/>
    <w:rsid w:val="00EA2B38"/>
    <w:rsid w:val="00EA2C3E"/>
    <w:rsid w:val="00EA2C68"/>
    <w:rsid w:val="00EA2DCE"/>
    <w:rsid w:val="00EA2E5C"/>
    <w:rsid w:val="00EA3ECA"/>
    <w:rsid w:val="00EA3FC7"/>
    <w:rsid w:val="00EA4445"/>
    <w:rsid w:val="00EA456A"/>
    <w:rsid w:val="00EA52CB"/>
    <w:rsid w:val="00EA5840"/>
    <w:rsid w:val="00EA5878"/>
    <w:rsid w:val="00EA7428"/>
    <w:rsid w:val="00EB081E"/>
    <w:rsid w:val="00EB0946"/>
    <w:rsid w:val="00EB19B7"/>
    <w:rsid w:val="00EB1DAE"/>
    <w:rsid w:val="00EB1E25"/>
    <w:rsid w:val="00EB2AC7"/>
    <w:rsid w:val="00EB2C10"/>
    <w:rsid w:val="00EB2DA4"/>
    <w:rsid w:val="00EB2F49"/>
    <w:rsid w:val="00EB3123"/>
    <w:rsid w:val="00EB400B"/>
    <w:rsid w:val="00EB47AF"/>
    <w:rsid w:val="00EB4A97"/>
    <w:rsid w:val="00EB4F3A"/>
    <w:rsid w:val="00EB4FB3"/>
    <w:rsid w:val="00EB52C5"/>
    <w:rsid w:val="00EB5CCF"/>
    <w:rsid w:val="00EB5D78"/>
    <w:rsid w:val="00EB604E"/>
    <w:rsid w:val="00EB60D4"/>
    <w:rsid w:val="00EB65B6"/>
    <w:rsid w:val="00EB6629"/>
    <w:rsid w:val="00EB6CA2"/>
    <w:rsid w:val="00EB6E40"/>
    <w:rsid w:val="00EB77C1"/>
    <w:rsid w:val="00EB795E"/>
    <w:rsid w:val="00EB7AA1"/>
    <w:rsid w:val="00EB7E15"/>
    <w:rsid w:val="00EC0010"/>
    <w:rsid w:val="00EC0039"/>
    <w:rsid w:val="00EC0064"/>
    <w:rsid w:val="00EC00E3"/>
    <w:rsid w:val="00EC0278"/>
    <w:rsid w:val="00EC0AF4"/>
    <w:rsid w:val="00EC0DC9"/>
    <w:rsid w:val="00EC11A7"/>
    <w:rsid w:val="00EC1AE3"/>
    <w:rsid w:val="00EC1AF8"/>
    <w:rsid w:val="00EC23D2"/>
    <w:rsid w:val="00EC264C"/>
    <w:rsid w:val="00EC2DC0"/>
    <w:rsid w:val="00EC2E6A"/>
    <w:rsid w:val="00EC4277"/>
    <w:rsid w:val="00EC4839"/>
    <w:rsid w:val="00EC4891"/>
    <w:rsid w:val="00EC4BB8"/>
    <w:rsid w:val="00EC4ECA"/>
    <w:rsid w:val="00EC5397"/>
    <w:rsid w:val="00EC5927"/>
    <w:rsid w:val="00EC5FE9"/>
    <w:rsid w:val="00EC6464"/>
    <w:rsid w:val="00EC68A3"/>
    <w:rsid w:val="00EC6CAB"/>
    <w:rsid w:val="00EC6EF8"/>
    <w:rsid w:val="00EC70C6"/>
    <w:rsid w:val="00EC7636"/>
    <w:rsid w:val="00EC76A4"/>
    <w:rsid w:val="00ED012E"/>
    <w:rsid w:val="00ED0485"/>
    <w:rsid w:val="00ED0D4B"/>
    <w:rsid w:val="00ED1F1D"/>
    <w:rsid w:val="00ED2045"/>
    <w:rsid w:val="00ED233C"/>
    <w:rsid w:val="00ED2447"/>
    <w:rsid w:val="00ED2E17"/>
    <w:rsid w:val="00ED2E6A"/>
    <w:rsid w:val="00ED3E0A"/>
    <w:rsid w:val="00ED5660"/>
    <w:rsid w:val="00ED5A48"/>
    <w:rsid w:val="00ED6494"/>
    <w:rsid w:val="00ED6616"/>
    <w:rsid w:val="00ED6772"/>
    <w:rsid w:val="00ED6884"/>
    <w:rsid w:val="00ED718F"/>
    <w:rsid w:val="00ED72C6"/>
    <w:rsid w:val="00ED7310"/>
    <w:rsid w:val="00ED74C1"/>
    <w:rsid w:val="00ED7509"/>
    <w:rsid w:val="00EE03E5"/>
    <w:rsid w:val="00EE05F5"/>
    <w:rsid w:val="00EE1179"/>
    <w:rsid w:val="00EE1ED0"/>
    <w:rsid w:val="00EE1EF1"/>
    <w:rsid w:val="00EE2109"/>
    <w:rsid w:val="00EE2C14"/>
    <w:rsid w:val="00EE2CC2"/>
    <w:rsid w:val="00EE3B24"/>
    <w:rsid w:val="00EE3FC0"/>
    <w:rsid w:val="00EE5454"/>
    <w:rsid w:val="00EE55B0"/>
    <w:rsid w:val="00EE5F65"/>
    <w:rsid w:val="00EE640A"/>
    <w:rsid w:val="00EE66F6"/>
    <w:rsid w:val="00EE6FF5"/>
    <w:rsid w:val="00EE70F2"/>
    <w:rsid w:val="00EE7157"/>
    <w:rsid w:val="00EE75E0"/>
    <w:rsid w:val="00EE7855"/>
    <w:rsid w:val="00EE7E46"/>
    <w:rsid w:val="00EF071F"/>
    <w:rsid w:val="00EF12D4"/>
    <w:rsid w:val="00EF14B0"/>
    <w:rsid w:val="00EF1AF8"/>
    <w:rsid w:val="00EF20E9"/>
    <w:rsid w:val="00EF27DC"/>
    <w:rsid w:val="00EF324B"/>
    <w:rsid w:val="00EF3CD5"/>
    <w:rsid w:val="00EF5053"/>
    <w:rsid w:val="00EF5673"/>
    <w:rsid w:val="00EF5C88"/>
    <w:rsid w:val="00EF5DFD"/>
    <w:rsid w:val="00EF5EAA"/>
    <w:rsid w:val="00EF5F71"/>
    <w:rsid w:val="00EF5F8C"/>
    <w:rsid w:val="00EF6771"/>
    <w:rsid w:val="00EF714F"/>
    <w:rsid w:val="00EF7567"/>
    <w:rsid w:val="00EF760A"/>
    <w:rsid w:val="00EF765D"/>
    <w:rsid w:val="00EF7859"/>
    <w:rsid w:val="00EF7ADE"/>
    <w:rsid w:val="00F0073D"/>
    <w:rsid w:val="00F00AB1"/>
    <w:rsid w:val="00F00AB3"/>
    <w:rsid w:val="00F00C56"/>
    <w:rsid w:val="00F01C29"/>
    <w:rsid w:val="00F01F0A"/>
    <w:rsid w:val="00F0238F"/>
    <w:rsid w:val="00F02C34"/>
    <w:rsid w:val="00F0355D"/>
    <w:rsid w:val="00F04D07"/>
    <w:rsid w:val="00F0512F"/>
    <w:rsid w:val="00F05676"/>
    <w:rsid w:val="00F05923"/>
    <w:rsid w:val="00F065CF"/>
    <w:rsid w:val="00F066F2"/>
    <w:rsid w:val="00F068BA"/>
    <w:rsid w:val="00F06CF3"/>
    <w:rsid w:val="00F06E86"/>
    <w:rsid w:val="00F07255"/>
    <w:rsid w:val="00F07516"/>
    <w:rsid w:val="00F1086D"/>
    <w:rsid w:val="00F11299"/>
    <w:rsid w:val="00F118F5"/>
    <w:rsid w:val="00F11907"/>
    <w:rsid w:val="00F11911"/>
    <w:rsid w:val="00F12ABA"/>
    <w:rsid w:val="00F12EF4"/>
    <w:rsid w:val="00F12FE4"/>
    <w:rsid w:val="00F13293"/>
    <w:rsid w:val="00F134F0"/>
    <w:rsid w:val="00F1461A"/>
    <w:rsid w:val="00F1490D"/>
    <w:rsid w:val="00F14EB9"/>
    <w:rsid w:val="00F1598C"/>
    <w:rsid w:val="00F15E7D"/>
    <w:rsid w:val="00F16305"/>
    <w:rsid w:val="00F17B8A"/>
    <w:rsid w:val="00F20C75"/>
    <w:rsid w:val="00F211F2"/>
    <w:rsid w:val="00F21CFD"/>
    <w:rsid w:val="00F21DB8"/>
    <w:rsid w:val="00F22197"/>
    <w:rsid w:val="00F223AD"/>
    <w:rsid w:val="00F2454B"/>
    <w:rsid w:val="00F2521A"/>
    <w:rsid w:val="00F255F5"/>
    <w:rsid w:val="00F264E0"/>
    <w:rsid w:val="00F27B72"/>
    <w:rsid w:val="00F30476"/>
    <w:rsid w:val="00F31113"/>
    <w:rsid w:val="00F316C7"/>
    <w:rsid w:val="00F32E8F"/>
    <w:rsid w:val="00F33199"/>
    <w:rsid w:val="00F33506"/>
    <w:rsid w:val="00F33A91"/>
    <w:rsid w:val="00F33B0F"/>
    <w:rsid w:val="00F33C39"/>
    <w:rsid w:val="00F33C72"/>
    <w:rsid w:val="00F34228"/>
    <w:rsid w:val="00F342A0"/>
    <w:rsid w:val="00F3476D"/>
    <w:rsid w:val="00F347A1"/>
    <w:rsid w:val="00F34D85"/>
    <w:rsid w:val="00F35341"/>
    <w:rsid w:val="00F35BA2"/>
    <w:rsid w:val="00F35C3D"/>
    <w:rsid w:val="00F3625F"/>
    <w:rsid w:val="00F37DE8"/>
    <w:rsid w:val="00F400ED"/>
    <w:rsid w:val="00F402B4"/>
    <w:rsid w:val="00F40864"/>
    <w:rsid w:val="00F409DE"/>
    <w:rsid w:val="00F409E6"/>
    <w:rsid w:val="00F410C1"/>
    <w:rsid w:val="00F41F74"/>
    <w:rsid w:val="00F4276D"/>
    <w:rsid w:val="00F4289F"/>
    <w:rsid w:val="00F43491"/>
    <w:rsid w:val="00F4353F"/>
    <w:rsid w:val="00F437F6"/>
    <w:rsid w:val="00F4445F"/>
    <w:rsid w:val="00F44C92"/>
    <w:rsid w:val="00F44EC2"/>
    <w:rsid w:val="00F45248"/>
    <w:rsid w:val="00F452AE"/>
    <w:rsid w:val="00F4543B"/>
    <w:rsid w:val="00F45A32"/>
    <w:rsid w:val="00F468DE"/>
    <w:rsid w:val="00F46A0E"/>
    <w:rsid w:val="00F4765D"/>
    <w:rsid w:val="00F477F4"/>
    <w:rsid w:val="00F47C50"/>
    <w:rsid w:val="00F47F65"/>
    <w:rsid w:val="00F50066"/>
    <w:rsid w:val="00F5032E"/>
    <w:rsid w:val="00F50636"/>
    <w:rsid w:val="00F506F3"/>
    <w:rsid w:val="00F5084A"/>
    <w:rsid w:val="00F50A2A"/>
    <w:rsid w:val="00F51555"/>
    <w:rsid w:val="00F51617"/>
    <w:rsid w:val="00F5179A"/>
    <w:rsid w:val="00F51E4F"/>
    <w:rsid w:val="00F51EC4"/>
    <w:rsid w:val="00F52A6F"/>
    <w:rsid w:val="00F52B62"/>
    <w:rsid w:val="00F5370D"/>
    <w:rsid w:val="00F53FDF"/>
    <w:rsid w:val="00F54499"/>
    <w:rsid w:val="00F54A60"/>
    <w:rsid w:val="00F54ACB"/>
    <w:rsid w:val="00F54C85"/>
    <w:rsid w:val="00F5518E"/>
    <w:rsid w:val="00F55790"/>
    <w:rsid w:val="00F558B2"/>
    <w:rsid w:val="00F55F12"/>
    <w:rsid w:val="00F563D9"/>
    <w:rsid w:val="00F57557"/>
    <w:rsid w:val="00F57FFA"/>
    <w:rsid w:val="00F60621"/>
    <w:rsid w:val="00F60C93"/>
    <w:rsid w:val="00F60E42"/>
    <w:rsid w:val="00F618AD"/>
    <w:rsid w:val="00F62998"/>
    <w:rsid w:val="00F63875"/>
    <w:rsid w:val="00F63B8F"/>
    <w:rsid w:val="00F64296"/>
    <w:rsid w:val="00F6469F"/>
    <w:rsid w:val="00F6484E"/>
    <w:rsid w:val="00F64F93"/>
    <w:rsid w:val="00F661F8"/>
    <w:rsid w:val="00F6639A"/>
    <w:rsid w:val="00F66888"/>
    <w:rsid w:val="00F66A96"/>
    <w:rsid w:val="00F6772C"/>
    <w:rsid w:val="00F677A8"/>
    <w:rsid w:val="00F6796C"/>
    <w:rsid w:val="00F67CC7"/>
    <w:rsid w:val="00F67F40"/>
    <w:rsid w:val="00F713AE"/>
    <w:rsid w:val="00F713ED"/>
    <w:rsid w:val="00F71952"/>
    <w:rsid w:val="00F719FC"/>
    <w:rsid w:val="00F71BE1"/>
    <w:rsid w:val="00F72026"/>
    <w:rsid w:val="00F72085"/>
    <w:rsid w:val="00F72638"/>
    <w:rsid w:val="00F72D43"/>
    <w:rsid w:val="00F73B32"/>
    <w:rsid w:val="00F743B4"/>
    <w:rsid w:val="00F7478A"/>
    <w:rsid w:val="00F749BB"/>
    <w:rsid w:val="00F74B63"/>
    <w:rsid w:val="00F74C97"/>
    <w:rsid w:val="00F752D6"/>
    <w:rsid w:val="00F7551F"/>
    <w:rsid w:val="00F75A1D"/>
    <w:rsid w:val="00F75AB1"/>
    <w:rsid w:val="00F763FA"/>
    <w:rsid w:val="00F7695D"/>
    <w:rsid w:val="00F76D71"/>
    <w:rsid w:val="00F76E75"/>
    <w:rsid w:val="00F76FF8"/>
    <w:rsid w:val="00F770A3"/>
    <w:rsid w:val="00F808F2"/>
    <w:rsid w:val="00F80E3E"/>
    <w:rsid w:val="00F811BE"/>
    <w:rsid w:val="00F81BAB"/>
    <w:rsid w:val="00F8201A"/>
    <w:rsid w:val="00F82CA9"/>
    <w:rsid w:val="00F82E32"/>
    <w:rsid w:val="00F83769"/>
    <w:rsid w:val="00F8384D"/>
    <w:rsid w:val="00F84984"/>
    <w:rsid w:val="00F84BB1"/>
    <w:rsid w:val="00F850DE"/>
    <w:rsid w:val="00F8569C"/>
    <w:rsid w:val="00F85A5C"/>
    <w:rsid w:val="00F85D21"/>
    <w:rsid w:val="00F85E36"/>
    <w:rsid w:val="00F8690F"/>
    <w:rsid w:val="00F869A6"/>
    <w:rsid w:val="00F86B43"/>
    <w:rsid w:val="00F86B87"/>
    <w:rsid w:val="00F873F6"/>
    <w:rsid w:val="00F87EAA"/>
    <w:rsid w:val="00F87EF9"/>
    <w:rsid w:val="00F90461"/>
    <w:rsid w:val="00F909EB"/>
    <w:rsid w:val="00F91058"/>
    <w:rsid w:val="00F924DF"/>
    <w:rsid w:val="00F92941"/>
    <w:rsid w:val="00F9343A"/>
    <w:rsid w:val="00F94D5B"/>
    <w:rsid w:val="00F94F32"/>
    <w:rsid w:val="00F95515"/>
    <w:rsid w:val="00F9565F"/>
    <w:rsid w:val="00F95B05"/>
    <w:rsid w:val="00F95B8A"/>
    <w:rsid w:val="00F966F5"/>
    <w:rsid w:val="00F970FE"/>
    <w:rsid w:val="00F97513"/>
    <w:rsid w:val="00F97D9D"/>
    <w:rsid w:val="00F97F65"/>
    <w:rsid w:val="00FA0390"/>
    <w:rsid w:val="00FA18CF"/>
    <w:rsid w:val="00FA1E16"/>
    <w:rsid w:val="00FA24A5"/>
    <w:rsid w:val="00FA2813"/>
    <w:rsid w:val="00FA2817"/>
    <w:rsid w:val="00FA2AF2"/>
    <w:rsid w:val="00FA33E5"/>
    <w:rsid w:val="00FA3462"/>
    <w:rsid w:val="00FA3484"/>
    <w:rsid w:val="00FA367C"/>
    <w:rsid w:val="00FA36E2"/>
    <w:rsid w:val="00FA36F8"/>
    <w:rsid w:val="00FA36FD"/>
    <w:rsid w:val="00FA3D53"/>
    <w:rsid w:val="00FA3FAF"/>
    <w:rsid w:val="00FA4743"/>
    <w:rsid w:val="00FA6CAA"/>
    <w:rsid w:val="00FA75E7"/>
    <w:rsid w:val="00FA7919"/>
    <w:rsid w:val="00FA7B5A"/>
    <w:rsid w:val="00FB0B7F"/>
    <w:rsid w:val="00FB0C58"/>
    <w:rsid w:val="00FB0D4E"/>
    <w:rsid w:val="00FB0F8A"/>
    <w:rsid w:val="00FB1B69"/>
    <w:rsid w:val="00FB2C9E"/>
    <w:rsid w:val="00FB2E31"/>
    <w:rsid w:val="00FB3004"/>
    <w:rsid w:val="00FB3E07"/>
    <w:rsid w:val="00FB40E6"/>
    <w:rsid w:val="00FB46B9"/>
    <w:rsid w:val="00FB54CA"/>
    <w:rsid w:val="00FB5730"/>
    <w:rsid w:val="00FB5FED"/>
    <w:rsid w:val="00FB6446"/>
    <w:rsid w:val="00FB68BC"/>
    <w:rsid w:val="00FB6B4E"/>
    <w:rsid w:val="00FB6C0E"/>
    <w:rsid w:val="00FB6E4B"/>
    <w:rsid w:val="00FB70D4"/>
    <w:rsid w:val="00FB79A5"/>
    <w:rsid w:val="00FB7B34"/>
    <w:rsid w:val="00FB7E32"/>
    <w:rsid w:val="00FC02A3"/>
    <w:rsid w:val="00FC033A"/>
    <w:rsid w:val="00FC0431"/>
    <w:rsid w:val="00FC08F8"/>
    <w:rsid w:val="00FC0BBA"/>
    <w:rsid w:val="00FC2A2F"/>
    <w:rsid w:val="00FC2F3D"/>
    <w:rsid w:val="00FC376F"/>
    <w:rsid w:val="00FC4041"/>
    <w:rsid w:val="00FC4232"/>
    <w:rsid w:val="00FC4487"/>
    <w:rsid w:val="00FC4523"/>
    <w:rsid w:val="00FC497D"/>
    <w:rsid w:val="00FC4EA9"/>
    <w:rsid w:val="00FC548F"/>
    <w:rsid w:val="00FC573F"/>
    <w:rsid w:val="00FC5AFB"/>
    <w:rsid w:val="00FC600B"/>
    <w:rsid w:val="00FC618C"/>
    <w:rsid w:val="00FC621B"/>
    <w:rsid w:val="00FC6296"/>
    <w:rsid w:val="00FC69A2"/>
    <w:rsid w:val="00FC6DE7"/>
    <w:rsid w:val="00FC72BE"/>
    <w:rsid w:val="00FC7D3C"/>
    <w:rsid w:val="00FD0F6A"/>
    <w:rsid w:val="00FD14FB"/>
    <w:rsid w:val="00FD16BE"/>
    <w:rsid w:val="00FD206A"/>
    <w:rsid w:val="00FD248F"/>
    <w:rsid w:val="00FD2953"/>
    <w:rsid w:val="00FD2BE7"/>
    <w:rsid w:val="00FD2DA5"/>
    <w:rsid w:val="00FD3378"/>
    <w:rsid w:val="00FD34DC"/>
    <w:rsid w:val="00FD428C"/>
    <w:rsid w:val="00FD4312"/>
    <w:rsid w:val="00FD432B"/>
    <w:rsid w:val="00FD43AF"/>
    <w:rsid w:val="00FD43D1"/>
    <w:rsid w:val="00FD4758"/>
    <w:rsid w:val="00FD495B"/>
    <w:rsid w:val="00FD4D9B"/>
    <w:rsid w:val="00FD60C3"/>
    <w:rsid w:val="00FD62AB"/>
    <w:rsid w:val="00FD7012"/>
    <w:rsid w:val="00FD74EF"/>
    <w:rsid w:val="00FD7971"/>
    <w:rsid w:val="00FD7977"/>
    <w:rsid w:val="00FD7AD3"/>
    <w:rsid w:val="00FD7CA2"/>
    <w:rsid w:val="00FE00DB"/>
    <w:rsid w:val="00FE0224"/>
    <w:rsid w:val="00FE0372"/>
    <w:rsid w:val="00FE08FE"/>
    <w:rsid w:val="00FE12BF"/>
    <w:rsid w:val="00FE15C8"/>
    <w:rsid w:val="00FE1A7C"/>
    <w:rsid w:val="00FE236C"/>
    <w:rsid w:val="00FE2A12"/>
    <w:rsid w:val="00FE2B47"/>
    <w:rsid w:val="00FE2C2C"/>
    <w:rsid w:val="00FE2D99"/>
    <w:rsid w:val="00FE2E46"/>
    <w:rsid w:val="00FE2FCA"/>
    <w:rsid w:val="00FE4295"/>
    <w:rsid w:val="00FE43D2"/>
    <w:rsid w:val="00FE5166"/>
    <w:rsid w:val="00FE5420"/>
    <w:rsid w:val="00FE54FC"/>
    <w:rsid w:val="00FE74D1"/>
    <w:rsid w:val="00FE76FE"/>
    <w:rsid w:val="00FE7BB7"/>
    <w:rsid w:val="00FF02CA"/>
    <w:rsid w:val="00FF02D2"/>
    <w:rsid w:val="00FF0911"/>
    <w:rsid w:val="00FF0C3A"/>
    <w:rsid w:val="00FF0EA2"/>
    <w:rsid w:val="00FF0FFC"/>
    <w:rsid w:val="00FF11D1"/>
    <w:rsid w:val="00FF1CAD"/>
    <w:rsid w:val="00FF2AD1"/>
    <w:rsid w:val="00FF33B2"/>
    <w:rsid w:val="00FF3FCF"/>
    <w:rsid w:val="00FF45A6"/>
    <w:rsid w:val="00FF5151"/>
    <w:rsid w:val="00FF56BC"/>
    <w:rsid w:val="00FF5BB0"/>
    <w:rsid w:val="00FF6055"/>
    <w:rsid w:val="00FF623D"/>
    <w:rsid w:val="00FF69FE"/>
    <w:rsid w:val="00FF71EC"/>
    <w:rsid w:val="00FF734B"/>
    <w:rsid w:val="00FF74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69BEA169"/>
  <w15:chartTrackingRefBased/>
  <w15:docId w15:val="{088444CC-0A6A-48D9-A020-ECA1E8226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637E"/>
    <w:pPr>
      <w:tabs>
        <w:tab w:val="center" w:pos="4680"/>
        <w:tab w:val="right" w:pos="9360"/>
      </w:tabs>
    </w:pPr>
  </w:style>
  <w:style w:type="character" w:customStyle="1" w:styleId="HeaderChar">
    <w:name w:val="Header Char"/>
    <w:basedOn w:val="DefaultParagraphFont"/>
    <w:link w:val="Header"/>
    <w:uiPriority w:val="99"/>
    <w:rsid w:val="004F637E"/>
    <w:rPr>
      <w:sz w:val="24"/>
      <w:szCs w:val="24"/>
    </w:rPr>
  </w:style>
  <w:style w:type="paragraph" w:styleId="Footer">
    <w:name w:val="footer"/>
    <w:basedOn w:val="Normal"/>
    <w:link w:val="FooterChar"/>
    <w:uiPriority w:val="99"/>
    <w:unhideWhenUsed/>
    <w:rsid w:val="004F637E"/>
    <w:pPr>
      <w:tabs>
        <w:tab w:val="center" w:pos="4680"/>
        <w:tab w:val="right" w:pos="9360"/>
      </w:tabs>
    </w:pPr>
  </w:style>
  <w:style w:type="character" w:customStyle="1" w:styleId="FooterChar">
    <w:name w:val="Footer Char"/>
    <w:basedOn w:val="DefaultParagraphFont"/>
    <w:link w:val="Footer"/>
    <w:uiPriority w:val="99"/>
    <w:rsid w:val="004F637E"/>
    <w:rPr>
      <w:sz w:val="24"/>
      <w:szCs w:val="24"/>
    </w:rPr>
  </w:style>
  <w:style w:type="table" w:styleId="TableGrid">
    <w:name w:val="Table Grid"/>
    <w:basedOn w:val="TableNormal"/>
    <w:rsid w:val="009178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7352BE"/>
    <w:rPr>
      <w:color w:val="0000FF" w:themeColor="hyperlink"/>
      <w:u w:val="single"/>
    </w:rPr>
  </w:style>
  <w:style w:type="paragraph" w:styleId="BalloonText">
    <w:name w:val="Balloon Text"/>
    <w:basedOn w:val="Normal"/>
    <w:link w:val="BalloonTextChar"/>
    <w:semiHidden/>
    <w:unhideWhenUsed/>
    <w:rsid w:val="00120D00"/>
    <w:rPr>
      <w:rFonts w:ascii="Segoe UI" w:hAnsi="Segoe UI" w:cs="Segoe UI"/>
      <w:sz w:val="18"/>
      <w:szCs w:val="18"/>
    </w:rPr>
  </w:style>
  <w:style w:type="character" w:customStyle="1" w:styleId="BalloonTextChar">
    <w:name w:val="Balloon Text Char"/>
    <w:basedOn w:val="DefaultParagraphFont"/>
    <w:link w:val="BalloonText"/>
    <w:semiHidden/>
    <w:rsid w:val="00120D00"/>
    <w:rPr>
      <w:rFonts w:ascii="Segoe UI" w:hAnsi="Segoe UI" w:cs="Segoe UI"/>
      <w:sz w:val="18"/>
      <w:szCs w:val="18"/>
    </w:rPr>
  </w:style>
  <w:style w:type="paragraph" w:styleId="ListParagraph">
    <w:name w:val="List Paragraph"/>
    <w:basedOn w:val="Normal"/>
    <w:uiPriority w:val="34"/>
    <w:qFormat/>
    <w:rsid w:val="009D2870"/>
    <w:pPr>
      <w:ind w:left="720"/>
      <w:contextualSpacing/>
    </w:pPr>
  </w:style>
  <w:style w:type="paragraph" w:customStyle="1" w:styleId="Default">
    <w:name w:val="Default"/>
    <w:rsid w:val="00585DFF"/>
    <w:pPr>
      <w:autoSpaceDE w:val="0"/>
      <w:autoSpaceDN w:val="0"/>
      <w:adjustRightInd w:val="0"/>
    </w:pPr>
    <w:rPr>
      <w:rFonts w:ascii="Arial" w:hAnsi="Arial" w:cs="Arial"/>
      <w:color w:val="000000"/>
      <w:sz w:val="24"/>
      <w:szCs w:val="24"/>
    </w:rPr>
  </w:style>
  <w:style w:type="character" w:customStyle="1" w:styleId="apple-converted-space">
    <w:name w:val="apple-converted-space"/>
    <w:basedOn w:val="DefaultParagraphFont"/>
    <w:rsid w:val="00D73A87"/>
  </w:style>
  <w:style w:type="character" w:styleId="UnresolvedMention">
    <w:name w:val="Unresolved Mention"/>
    <w:basedOn w:val="DefaultParagraphFont"/>
    <w:uiPriority w:val="99"/>
    <w:semiHidden/>
    <w:unhideWhenUsed/>
    <w:rsid w:val="00E838DA"/>
    <w:rPr>
      <w:color w:val="605E5C"/>
      <w:shd w:val="clear" w:color="auto" w:fill="E1DFDD"/>
    </w:rPr>
  </w:style>
  <w:style w:type="paragraph" w:styleId="NormalWeb">
    <w:name w:val="Normal (Web)"/>
    <w:basedOn w:val="Normal"/>
    <w:uiPriority w:val="99"/>
    <w:unhideWhenUsed/>
    <w:rsid w:val="00382B6A"/>
    <w:pPr>
      <w:spacing w:before="100" w:beforeAutospacing="1" w:after="100" w:afterAutospacing="1"/>
    </w:pPr>
  </w:style>
  <w:style w:type="character" w:customStyle="1" w:styleId="normaltextrun">
    <w:name w:val="normaltextrun"/>
    <w:basedOn w:val="DefaultParagraphFont"/>
    <w:rsid w:val="000D442E"/>
  </w:style>
  <w:style w:type="paragraph" w:customStyle="1" w:styleId="paragraph">
    <w:name w:val="paragraph"/>
    <w:basedOn w:val="Normal"/>
    <w:rsid w:val="002061E9"/>
    <w:pPr>
      <w:spacing w:before="100" w:beforeAutospacing="1" w:after="100" w:afterAutospacing="1"/>
    </w:pPr>
  </w:style>
  <w:style w:type="character" w:customStyle="1" w:styleId="eop">
    <w:name w:val="eop"/>
    <w:basedOn w:val="DefaultParagraphFont"/>
    <w:rsid w:val="002061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3437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t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SM39688\Desktop\2017%20County%20Health%20Rankings%20Press%20Releas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CDF741-183C-4467-9BAA-18D985679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2017 County Health Rankings Press Release</Template>
  <TotalTime>49</TotalTime>
  <Pages>1</Pages>
  <Words>406</Words>
  <Characters>2225</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Broome County Government</dc:creator>
  <cp:keywords/>
  <dc:description/>
  <cp:lastModifiedBy>Jensen, Graciela L.</cp:lastModifiedBy>
  <cp:revision>2</cp:revision>
  <cp:lastPrinted>2017-01-03T18:56:00Z</cp:lastPrinted>
  <dcterms:created xsi:type="dcterms:W3CDTF">2026-04-21T19:38:00Z</dcterms:created>
  <dcterms:modified xsi:type="dcterms:W3CDTF">2026-04-21T19:38:00Z</dcterms:modified>
</cp:coreProperties>
</file>